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EDB7E" w14:textId="7DBABCF8" w:rsidR="00BE33C9" w:rsidRPr="008B1F13" w:rsidRDefault="00BE33C9">
      <w:pPr>
        <w:pStyle w:val="Month"/>
        <w:rPr>
          <w:rStyle w:val="Emphasis"/>
          <w:sz w:val="2"/>
          <w:szCs w:val="2"/>
        </w:rPr>
      </w:pPr>
    </w:p>
    <w:p w14:paraId="5AEBF293" w14:textId="107E7AA3" w:rsidR="00B76532" w:rsidRDefault="004E3878" w:rsidP="00B76532">
      <w:pPr>
        <w:pStyle w:val="Month"/>
        <w:jc w:val="center"/>
        <w:rPr>
          <w:sz w:val="72"/>
          <w:szCs w:val="72"/>
        </w:rPr>
      </w:pPr>
      <w:r>
        <w:rPr>
          <w:noProof/>
          <w:sz w:val="56"/>
          <w:szCs w:val="56"/>
        </w:rPr>
        <w:drawing>
          <wp:inline distT="0" distB="0" distL="0" distR="0" wp14:anchorId="5F338964" wp14:editId="5392D5A2">
            <wp:extent cx="627526" cy="778771"/>
            <wp:effectExtent l="0" t="0" r="0" b="0"/>
            <wp:docPr id="215465092" name="Picture 2" descr="A group of people riding bicycles and scooters on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65092" name="Picture 2" descr="A group of people riding bicycles and scooters on a boo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776" cy="81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532" w:rsidRPr="00B76532">
        <w:rPr>
          <w:noProof/>
          <w:sz w:val="56"/>
          <w:szCs w:val="56"/>
        </w:rPr>
        <w:drawing>
          <wp:inline distT="0" distB="0" distL="0" distR="0" wp14:anchorId="31656D9B" wp14:editId="24BBB9F4">
            <wp:extent cx="4255741" cy="656934"/>
            <wp:effectExtent l="0" t="0" r="0" b="3810"/>
            <wp:docPr id="1982717044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7044" name="Picture 1" descr="A close up of a sig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4722" cy="69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532" w:rsidRPr="00B76532">
        <w:rPr>
          <w:noProof/>
          <w:sz w:val="72"/>
          <w:szCs w:val="72"/>
        </w:rPr>
        <w:drawing>
          <wp:inline distT="0" distB="0" distL="0" distR="0" wp14:anchorId="295D2D49" wp14:editId="6F1D4E79">
            <wp:extent cx="914400" cy="856222"/>
            <wp:effectExtent l="0" t="0" r="0" b="0"/>
            <wp:docPr id="182304524" name="Picture 3" descr="A tree with colorful leaves on to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4524" name="Picture 3" descr="A tree with colorful leaves on top of a book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2612" cy="106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29CC" w14:textId="71FC8B2F" w:rsidR="00B76532" w:rsidRPr="009751C8" w:rsidRDefault="00641ED6" w:rsidP="00B76532">
      <w:pPr>
        <w:pStyle w:val="Month"/>
        <w:jc w:val="center"/>
        <w:rPr>
          <w:rFonts w:ascii="Edo" w:hAnsi="Edo"/>
          <w:color w:val="00B3B3"/>
          <w:sz w:val="72"/>
          <w:szCs w:val="72"/>
        </w:rPr>
      </w:pPr>
      <w:r>
        <w:rPr>
          <w:rFonts w:ascii="Edo" w:hAnsi="Edo"/>
          <w:color w:val="00B3B3"/>
          <w:sz w:val="72"/>
          <w:szCs w:val="72"/>
        </w:rPr>
        <w:t xml:space="preserve">June </w:t>
      </w:r>
      <w:r w:rsidR="00B76532" w:rsidRPr="009751C8">
        <w:rPr>
          <w:rStyle w:val="Emphasis"/>
          <w:rFonts w:ascii="Edo" w:hAnsi="Edo"/>
          <w:color w:val="00B3B3"/>
          <w:sz w:val="72"/>
          <w:szCs w:val="72"/>
        </w:rPr>
        <w:fldChar w:fldCharType="begin"/>
      </w:r>
      <w:r w:rsidR="00B76532" w:rsidRPr="009751C8">
        <w:rPr>
          <w:rStyle w:val="Emphasis"/>
          <w:rFonts w:ascii="Edo" w:hAnsi="Edo"/>
          <w:color w:val="00B3B3"/>
          <w:sz w:val="72"/>
          <w:szCs w:val="72"/>
        </w:rPr>
        <w:instrText xml:space="preserve"> DOCVARIABLE  MonthStart \@  yyyy   \* MERGEFORMAT </w:instrText>
      </w:r>
      <w:r w:rsidR="00B76532" w:rsidRPr="009751C8">
        <w:rPr>
          <w:rStyle w:val="Emphasis"/>
          <w:rFonts w:ascii="Edo" w:hAnsi="Edo"/>
          <w:color w:val="00B3B3"/>
          <w:sz w:val="72"/>
          <w:szCs w:val="72"/>
        </w:rPr>
        <w:fldChar w:fldCharType="separate"/>
      </w:r>
      <w:r w:rsidR="00EE7657">
        <w:rPr>
          <w:rStyle w:val="Emphasis"/>
          <w:rFonts w:ascii="Edo" w:hAnsi="Edo"/>
          <w:color w:val="00B3B3"/>
          <w:sz w:val="72"/>
          <w:szCs w:val="72"/>
        </w:rPr>
        <w:t>2024</w:t>
      </w:r>
      <w:r w:rsidR="00B76532" w:rsidRPr="009751C8">
        <w:rPr>
          <w:rStyle w:val="Emphasis"/>
          <w:rFonts w:ascii="Edo" w:hAnsi="Edo"/>
          <w:color w:val="00B3B3"/>
          <w:sz w:val="72"/>
          <w:szCs w:val="72"/>
        </w:rPr>
        <w:fldChar w:fldCharType="end"/>
      </w:r>
      <w:r w:rsidR="002A0918" w:rsidRPr="009751C8">
        <w:rPr>
          <w:rStyle w:val="Emphasis"/>
          <w:rFonts w:ascii="Edo" w:hAnsi="Edo"/>
          <w:color w:val="00B3B3"/>
          <w:sz w:val="72"/>
          <w:szCs w:val="72"/>
        </w:rPr>
        <w:t xml:space="preserve"> </w:t>
      </w:r>
    </w:p>
    <w:tbl>
      <w:tblPr>
        <w:tblW w:w="4986" w:type="pct"/>
        <w:tblLayout w:type="fixed"/>
        <w:tblCellMar>
          <w:top w:w="43" w:type="dxa"/>
          <w:left w:w="0" w:type="dxa"/>
          <w:bottom w:w="115" w:type="dxa"/>
          <w:right w:w="187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538"/>
        <w:gridCol w:w="1538"/>
        <w:gridCol w:w="1538"/>
        <w:gridCol w:w="1540"/>
        <w:gridCol w:w="1538"/>
        <w:gridCol w:w="1538"/>
        <w:gridCol w:w="1540"/>
      </w:tblGrid>
      <w:tr w:rsidR="00BE33C9" w14:paraId="753B4BC3" w14:textId="77777777">
        <w:trPr>
          <w:tblHeader/>
        </w:trPr>
        <w:tc>
          <w:tcPr>
            <w:tcW w:w="714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21A77912" w14:textId="77777777" w:rsidR="00BE33C9" w:rsidRDefault="00C47FD1">
            <w:pPr>
              <w:pStyle w:val="Day"/>
            </w:pPr>
            <w:r>
              <w:t>Sun</w:t>
            </w:r>
          </w:p>
        </w:tc>
        <w:tc>
          <w:tcPr>
            <w:tcW w:w="714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30DC6A9A" w14:textId="77777777" w:rsidR="00BE33C9" w:rsidRDefault="00C47FD1">
            <w:pPr>
              <w:pStyle w:val="Day"/>
            </w:pPr>
            <w:r>
              <w:t>mon</w:t>
            </w:r>
          </w:p>
        </w:tc>
        <w:tc>
          <w:tcPr>
            <w:tcW w:w="714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12F25F3A" w14:textId="77777777" w:rsidR="00BE33C9" w:rsidRDefault="00C47FD1">
            <w:pPr>
              <w:pStyle w:val="Day"/>
            </w:pPr>
            <w:r>
              <w:t>tue</w:t>
            </w:r>
          </w:p>
        </w:tc>
        <w:tc>
          <w:tcPr>
            <w:tcW w:w="715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773C0045" w14:textId="77777777" w:rsidR="00BE33C9" w:rsidRDefault="00C47FD1">
            <w:pPr>
              <w:pStyle w:val="Day"/>
            </w:pPr>
            <w:r>
              <w:t>wed</w:t>
            </w:r>
          </w:p>
        </w:tc>
        <w:tc>
          <w:tcPr>
            <w:tcW w:w="714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53E34CDA" w14:textId="77777777" w:rsidR="00BE33C9" w:rsidRDefault="00C47FD1">
            <w:pPr>
              <w:pStyle w:val="Day"/>
            </w:pPr>
            <w:r>
              <w:t>thu</w:t>
            </w:r>
          </w:p>
        </w:tc>
        <w:tc>
          <w:tcPr>
            <w:tcW w:w="714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520835B7" w14:textId="77777777" w:rsidR="00BE33C9" w:rsidRDefault="00C47FD1">
            <w:pPr>
              <w:pStyle w:val="Day"/>
            </w:pPr>
            <w:r>
              <w:t>fri</w:t>
            </w:r>
          </w:p>
        </w:tc>
        <w:tc>
          <w:tcPr>
            <w:tcW w:w="715" w:type="pct"/>
            <w:tcBorders>
              <w:bottom w:val="single" w:sz="48" w:space="0" w:color="232F34" w:themeColor="text2"/>
            </w:tcBorders>
            <w:tcMar>
              <w:top w:w="0" w:type="dxa"/>
              <w:bottom w:w="187" w:type="dxa"/>
            </w:tcMar>
          </w:tcPr>
          <w:p w14:paraId="20018440" w14:textId="77777777" w:rsidR="00BE33C9" w:rsidRDefault="00C47FD1">
            <w:pPr>
              <w:pStyle w:val="Day"/>
            </w:pPr>
            <w:r>
              <w:t>sat</w:t>
            </w:r>
          </w:p>
        </w:tc>
      </w:tr>
      <w:tr w:rsidR="00BE33C9" w14:paraId="42D3E733" w14:textId="77777777">
        <w:tc>
          <w:tcPr>
            <w:tcW w:w="714" w:type="pct"/>
            <w:tcBorders>
              <w:top w:val="single" w:sz="48" w:space="0" w:color="232F34" w:themeColor="text2"/>
            </w:tcBorders>
            <w:tcMar>
              <w:bottom w:w="72" w:type="dxa"/>
            </w:tcMar>
          </w:tcPr>
          <w:p w14:paraId="7ED660BC" w14:textId="13C34A62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MonthStart \@ dddd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</w:rPr>
              <w:instrText>Saturday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“Sunday" 1 ""\# 0#</w:instrTex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48" w:space="0" w:color="232F34" w:themeColor="text2"/>
            </w:tcBorders>
            <w:tcMar>
              <w:bottom w:w="72" w:type="dxa"/>
            </w:tcMar>
          </w:tcPr>
          <w:p w14:paraId="014A17E4" w14:textId="7EFDF2D8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E7657">
              <w:instrText>Saturday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EE765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48" w:space="0" w:color="232F34" w:themeColor="text2"/>
            </w:tcBorders>
            <w:tcMar>
              <w:bottom w:w="72" w:type="dxa"/>
            </w:tcMar>
          </w:tcPr>
          <w:p w14:paraId="12834898" w14:textId="20CCD0FF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E7657">
              <w:instrText>Saturday</w:instrText>
            </w:r>
            <w:r>
              <w:fldChar w:fldCharType="end"/>
            </w:r>
            <w:r>
              <w:instrText xml:space="preserve"> = “Tuesday" 01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EE765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48" w:space="0" w:color="232F34" w:themeColor="text2"/>
            </w:tcBorders>
            <w:tcMar>
              <w:bottom w:w="72" w:type="dxa"/>
            </w:tcMar>
            <w:vAlign w:val="bottom"/>
          </w:tcPr>
          <w:p w14:paraId="51849CA0" w14:textId="1DD934B5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E7657">
              <w:instrText>Saturday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EE765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B75A54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48" w:space="0" w:color="232F34" w:themeColor="text2"/>
            </w:tcBorders>
            <w:tcMar>
              <w:bottom w:w="72" w:type="dxa"/>
            </w:tcMar>
          </w:tcPr>
          <w:p w14:paraId="67798E50" w14:textId="4DBE52F1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E7657">
              <w:instrText>Saturday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EE765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D4070C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48" w:space="0" w:color="232F34" w:themeColor="text2"/>
            </w:tcBorders>
            <w:tcMar>
              <w:bottom w:w="72" w:type="dxa"/>
            </w:tcMar>
          </w:tcPr>
          <w:p w14:paraId="3D556FAD" w14:textId="4B80A173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EE7657">
              <w:instrText>Saturday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EE765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D4070C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48" w:space="0" w:color="232F34" w:themeColor="text2"/>
            </w:tcBorders>
            <w:tcMar>
              <w:bottom w:w="72" w:type="dxa"/>
            </w:tcMar>
          </w:tcPr>
          <w:p w14:paraId="11AA06CF" w14:textId="35E4CB58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MonthStart \@ dddd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</w:rPr>
              <w:instrText>Saturday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“Saturday" 1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=F2 </w:instrText>
            </w:r>
            <w:r>
              <w:rPr>
                <w:rStyle w:val="Emphasis"/>
              </w:rPr>
              <w:fldChar w:fldCharType="separate"/>
            </w:r>
            <w:r w:rsidR="00D4070C">
              <w:rPr>
                <w:rStyle w:val="Emphasis"/>
                <w:noProof/>
              </w:rPr>
              <w:instrText>3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&lt;&gt; 0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=F2+1 </w:instrText>
            </w:r>
            <w:r>
              <w:rPr>
                <w:rStyle w:val="Emphasis"/>
              </w:rPr>
              <w:fldChar w:fldCharType="separate"/>
            </w:r>
            <w:r w:rsidR="00D4070C">
              <w:rPr>
                <w:rStyle w:val="Emphasis"/>
                <w:noProof/>
              </w:rPr>
              <w:instrText>4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"" </w:instrText>
            </w:r>
            <w:r>
              <w:rPr>
                <w:rStyle w:val="Emphasis"/>
              </w:rPr>
              <w:fldChar w:fldCharType="separate"/>
            </w:r>
            <w:r w:rsidR="00D4070C">
              <w:rPr>
                <w:rStyle w:val="Emphasis"/>
                <w:noProof/>
              </w:rPr>
              <w:instrText>4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>\# 0#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01</w:t>
            </w:r>
            <w:r>
              <w:rPr>
                <w:rStyle w:val="Emphasis"/>
              </w:rPr>
              <w:fldChar w:fldCharType="end"/>
            </w:r>
          </w:p>
        </w:tc>
      </w:tr>
      <w:tr w:rsidR="00BE33C9" w14:paraId="0FA017E3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56596B9D" w14:textId="65278858" w:rsidR="00BE33C9" w:rsidRDefault="00870B92" w:rsidP="00E97AA4">
            <w:pPr>
              <w:jc w:val="center"/>
            </w:pPr>
            <w:r w:rsidRPr="00147313">
              <w:rPr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38A69566" wp14:editId="09507C7E">
                  <wp:extent cx="966446" cy="726142"/>
                  <wp:effectExtent l="0" t="0" r="0" b="0"/>
                  <wp:docPr id="472868837" name="Picture 4" descr="A blue and white background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868837" name="Picture 4" descr="A blue and white background with tex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88" cy="72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F8248F1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04351667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03A92086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0A516383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6F636038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526F370F" w14:textId="05546403" w:rsidR="00BE33C9" w:rsidRDefault="00B13570" w:rsidP="00B135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8D76F9" wp14:editId="2622AE40">
                  <wp:extent cx="518790" cy="680132"/>
                  <wp:effectExtent l="0" t="0" r="2540" b="0"/>
                  <wp:docPr id="1576493378" name="Picture 1" descr="A children in a hot air ball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493378" name="Picture 1" descr="A children in a hot air ballo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66" cy="72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3C9" w14:paraId="67FB0D42" w14:textId="77777777"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0BC1265A" w14:textId="3C67365F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=G2+1\# 0#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02</w: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0BE8F7BB" w14:textId="61AC6C7F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=A4+1 \# 0#</w:instrText>
            </w:r>
            <w:r>
              <w:fldChar w:fldCharType="separate"/>
            </w:r>
            <w:r w:rsidR="00EE7657">
              <w:rPr>
                <w:noProof/>
              </w:rPr>
              <w:t>03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03747AC8" w14:textId="12528637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=B4+1\# 0# </w:instrText>
            </w:r>
            <w:r>
              <w:fldChar w:fldCharType="separate"/>
            </w:r>
            <w:r w:rsidR="00EE7657">
              <w:rPr>
                <w:noProof/>
              </w:rPr>
              <w:t>04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269706D3" w14:textId="01D8F6ED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=C4+1 \# 0#</w:instrText>
            </w:r>
            <w:r>
              <w:fldChar w:fldCharType="separate"/>
            </w:r>
            <w:r w:rsidR="00EE7657">
              <w:rPr>
                <w:noProof/>
              </w:rPr>
              <w:t>05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0AEDA106" w14:textId="5C52CFB1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=D4+1 \# 0#</w:instrText>
            </w:r>
            <w:r>
              <w:fldChar w:fldCharType="separate"/>
            </w:r>
            <w:r w:rsidR="00EE7657">
              <w:rPr>
                <w:noProof/>
              </w:rPr>
              <w:t>06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59472AE3" w14:textId="2C3083BA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=E4+1\# 0# </w:instrText>
            </w:r>
            <w:r>
              <w:fldChar w:fldCharType="separate"/>
            </w:r>
            <w:r w:rsidR="00EE7657">
              <w:rPr>
                <w:noProof/>
              </w:rPr>
              <w:t>07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1A4519CA" w14:textId="4932C833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=F4+1\# 0#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08</w:t>
            </w:r>
            <w:r>
              <w:rPr>
                <w:rStyle w:val="Emphasis"/>
              </w:rPr>
              <w:fldChar w:fldCharType="end"/>
            </w:r>
          </w:p>
        </w:tc>
      </w:tr>
      <w:tr w:rsidR="00BE33C9" w14:paraId="5935047A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253883A1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433816B3" w14:textId="77777777" w:rsidR="00611A7C" w:rsidRDefault="00611A7C" w:rsidP="00611A7C">
            <w:pPr>
              <w:jc w:val="center"/>
              <w:rPr>
                <w:rFonts w:ascii="Edo" w:hAnsi="Edo"/>
                <w:sz w:val="13"/>
                <w:szCs w:val="13"/>
              </w:rPr>
            </w:pPr>
          </w:p>
          <w:p w14:paraId="7580B727" w14:textId="77777777" w:rsidR="00611A7C" w:rsidRDefault="00611A7C" w:rsidP="00611A7C">
            <w:pPr>
              <w:jc w:val="center"/>
              <w:rPr>
                <w:rFonts w:ascii="Edo" w:hAnsi="Edo"/>
                <w:sz w:val="13"/>
                <w:szCs w:val="13"/>
              </w:rPr>
            </w:pPr>
          </w:p>
          <w:p w14:paraId="5B510030" w14:textId="65FF5431" w:rsidR="00611A7C" w:rsidRPr="00B13570" w:rsidRDefault="00611A7C" w:rsidP="00B13570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B13570">
              <w:rPr>
                <w:rFonts w:ascii="Edo" w:hAnsi="Edo"/>
                <w:color w:val="C00000"/>
                <w:sz w:val="11"/>
                <w:szCs w:val="11"/>
              </w:rPr>
              <w:t>CHESS CLUB</w:t>
            </w:r>
          </w:p>
          <w:p w14:paraId="1A9E64A6" w14:textId="1C6A8325" w:rsidR="00B13570" w:rsidRPr="00B13570" w:rsidRDefault="00B13570" w:rsidP="00B13570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B13570">
              <w:rPr>
                <w:rFonts w:ascii="Edo" w:hAnsi="Edo"/>
                <w:color w:val="C00000"/>
                <w:sz w:val="11"/>
                <w:szCs w:val="11"/>
              </w:rPr>
              <w:t>Summer Session</w:t>
            </w:r>
          </w:p>
          <w:p w14:paraId="041E8B7D" w14:textId="4C130DB2" w:rsidR="00611A7C" w:rsidRPr="00611A7C" w:rsidRDefault="00611A7C" w:rsidP="00B13570">
            <w:pPr>
              <w:jc w:val="center"/>
              <w:rPr>
                <w:rFonts w:ascii="Edo" w:hAnsi="Edo"/>
              </w:rPr>
            </w:pPr>
            <w:r w:rsidRPr="005B3094">
              <w:rPr>
                <w:rFonts w:ascii="Edo" w:hAnsi="Edo"/>
                <w:sz w:val="13"/>
                <w:szCs w:val="13"/>
              </w:rPr>
              <w:t>3</w:t>
            </w:r>
            <w:r w:rsidRPr="005B3094">
              <w:rPr>
                <w:rFonts w:cstheme="minorHAnsi"/>
                <w:sz w:val="13"/>
                <w:szCs w:val="13"/>
              </w:rPr>
              <w:t>:</w:t>
            </w:r>
            <w:r w:rsidRPr="005B3094">
              <w:rPr>
                <w:rFonts w:ascii="Edo" w:hAnsi="Edo" w:cstheme="minorHAnsi"/>
                <w:sz w:val="13"/>
                <w:szCs w:val="13"/>
              </w:rPr>
              <w:t>30</w:t>
            </w:r>
            <w:r w:rsidRPr="005B3094">
              <w:rPr>
                <w:rFonts w:asciiTheme="majorHAnsi" w:hAnsiTheme="majorHAnsi" w:cstheme="majorHAnsi"/>
                <w:sz w:val="13"/>
                <w:szCs w:val="13"/>
              </w:rPr>
              <w:t xml:space="preserve"> –</w:t>
            </w:r>
            <w:r w:rsidRPr="005B3094">
              <w:rPr>
                <w:rFonts w:ascii="Edo" w:hAnsi="Edo" w:cstheme="minorHAnsi"/>
                <w:sz w:val="13"/>
                <w:szCs w:val="13"/>
              </w:rPr>
              <w:t xml:space="preserve"> 4</w:t>
            </w:r>
            <w:r w:rsidRPr="005B3094">
              <w:rPr>
                <w:rFonts w:asciiTheme="majorHAnsi" w:hAnsiTheme="majorHAnsi" w:cstheme="majorHAnsi"/>
                <w:sz w:val="13"/>
                <w:szCs w:val="13"/>
              </w:rPr>
              <w:t>:</w:t>
            </w:r>
            <w:r w:rsidRPr="005B3094">
              <w:rPr>
                <w:rFonts w:ascii="Edo" w:hAnsi="Edo" w:cstheme="minorHAnsi"/>
                <w:sz w:val="13"/>
                <w:szCs w:val="13"/>
              </w:rPr>
              <w:t>30</w:t>
            </w: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22D9DF47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7C8A271A" w14:textId="6A5F1E75" w:rsidR="006D5C10" w:rsidRDefault="006D5C10" w:rsidP="00611A7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</w:t>
            </w:r>
            <w:r w:rsidR="00B2600F">
              <w:rPr>
                <w:rFonts w:ascii="Edo" w:hAnsi="Edo"/>
                <w:color w:val="C00000"/>
                <w:sz w:val="13"/>
                <w:szCs w:val="13"/>
              </w:rPr>
              <w:t>s</w:t>
            </w:r>
            <w:r>
              <w:rPr>
                <w:rFonts w:ascii="Edo" w:hAnsi="Edo"/>
                <w:color w:val="C00000"/>
                <w:sz w:val="13"/>
                <w:szCs w:val="13"/>
              </w:rPr>
              <w:t xml:space="preserve"> IN HISTORY</w:t>
            </w:r>
          </w:p>
          <w:p w14:paraId="07925ACA" w14:textId="72CEA483" w:rsidR="00AB53F2" w:rsidRPr="006D5C10" w:rsidRDefault="00AB53F2" w:rsidP="00611A7C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6D5C10">
              <w:rPr>
                <w:rFonts w:ascii="Edo" w:hAnsi="Edo"/>
                <w:color w:val="C00000"/>
                <w:sz w:val="11"/>
                <w:szCs w:val="11"/>
              </w:rPr>
              <w:t>Sincerely yours, Laura Ingalls Wilder</w:t>
            </w:r>
          </w:p>
          <w:p w14:paraId="229E42F0" w14:textId="77777777" w:rsidR="005B3094" w:rsidRPr="00281AE3" w:rsidRDefault="005B3094" w:rsidP="005B3094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7824D1AB" w14:textId="77777777" w:rsidR="005B3094" w:rsidRDefault="005B3094" w:rsidP="005B3094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4E17AB31" w14:textId="747E7C15" w:rsidR="005B3094" w:rsidRPr="00281AE3" w:rsidRDefault="005B3094" w:rsidP="005B3094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5B3094">
              <w:rPr>
                <w:rFonts w:ascii="Edo" w:hAnsi="Edo" w:cstheme="majorHAnsi"/>
                <w:b/>
                <w:bCs/>
                <w:color w:val="000000" w:themeColor="text1"/>
                <w:sz w:val="13"/>
                <w:szCs w:val="13"/>
              </w:rPr>
              <w:t>12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30PM</w:t>
            </w:r>
          </w:p>
          <w:p w14:paraId="1B57685C" w14:textId="04DDE9BC" w:rsidR="00AB53F2" w:rsidRPr="00AB53F2" w:rsidRDefault="00AB53F2" w:rsidP="00AB53F2">
            <w:pPr>
              <w:rPr>
                <w:rFonts w:ascii="Edo" w:hAnsi="Edo"/>
                <w:sz w:val="13"/>
                <w:szCs w:val="13"/>
              </w:rPr>
            </w:pP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64B57123" w14:textId="45D339B9" w:rsidR="00B13570" w:rsidRDefault="00281AE3" w:rsidP="00B1357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ADVENTURES IN 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art</w:t>
            </w:r>
          </w:p>
          <w:p w14:paraId="4AA4795B" w14:textId="570DAD6A" w:rsidR="00B13570" w:rsidRPr="005A7B40" w:rsidRDefault="006D5C10" w:rsidP="005A7B4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U</w:t>
            </w:r>
            <w:r>
              <w:rPr>
                <w:rFonts w:ascii="Edo" w:hAnsi="Edo"/>
                <w:color w:val="C00000"/>
                <w:sz w:val="13"/>
                <w:szCs w:val="13"/>
              </w:rPr>
              <w:t>p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cycling</w:t>
            </w:r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  <w:r w:rsidR="005A7B40" w:rsidRPr="008D1FAA">
              <w:rPr>
                <w:rFonts w:cstheme="minorHAnsi"/>
                <w:color w:val="00B0F0"/>
                <w:sz w:val="16"/>
                <w:szCs w:val="16"/>
              </w:rPr>
              <w:t xml:space="preserve"> **</w:t>
            </w:r>
          </w:p>
          <w:p w14:paraId="489A6109" w14:textId="078ABEEE" w:rsidR="00281AE3" w:rsidRPr="00281AE3" w:rsidRDefault="00281AE3" w:rsidP="00281AE3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116DC32A" w14:textId="77777777" w:rsidR="00281AE3" w:rsidRDefault="00281AE3" w:rsidP="00281AE3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2407C5D0" w14:textId="7DADD914" w:rsidR="00281AE3" w:rsidRPr="00281AE3" w:rsidRDefault="00281AE3" w:rsidP="00281AE3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30PM</w:t>
            </w:r>
          </w:p>
          <w:p w14:paraId="034B426E" w14:textId="0064FBEA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0FA74CA" w14:textId="4640C43C" w:rsidR="00BE33C9" w:rsidRPr="006D5C10" w:rsidRDefault="006D5C10" w:rsidP="006D5C1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 w:rsidRPr="006D5C10">
              <w:rPr>
                <w:rFonts w:ascii="Edo" w:hAnsi="Edo"/>
                <w:color w:val="C00000"/>
                <w:sz w:val="13"/>
                <w:szCs w:val="13"/>
              </w:rPr>
              <w:t>10AM - STORYTIME</w:t>
            </w:r>
          </w:p>
          <w:p w14:paraId="7940217E" w14:textId="64B59E18" w:rsidR="006D5C10" w:rsidRPr="006D5C10" w:rsidRDefault="006D5C10" w:rsidP="006D5C10">
            <w:pPr>
              <w:jc w:val="center"/>
              <w:rPr>
                <w:rFonts w:ascii="Edo" w:hAnsi="Edo"/>
                <w:sz w:val="13"/>
                <w:szCs w:val="13"/>
              </w:rPr>
            </w:pPr>
          </w:p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554C85DA" w14:textId="69192D78" w:rsidR="005B3094" w:rsidRDefault="005B3094" w:rsidP="005B3094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t xml:space="preserve"> </w:t>
            </w:r>
            <w:r>
              <w:rPr>
                <w:rFonts w:ascii="Edo" w:hAnsi="Edo"/>
                <w:color w:val="C00000"/>
                <w:sz w:val="13"/>
                <w:szCs w:val="13"/>
              </w:rPr>
              <w:t>ADULT BOOK CLUB</w:t>
            </w:r>
          </w:p>
          <w:p w14:paraId="0A490147" w14:textId="77777777" w:rsidR="005B3094" w:rsidRPr="00281AE3" w:rsidRDefault="005B3094" w:rsidP="005B3094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2DC2C880" w14:textId="77777777" w:rsidR="005B3094" w:rsidRDefault="005B3094" w:rsidP="005B3094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2492A9D2" w14:textId="2C64F3FD" w:rsidR="005B3094" w:rsidRPr="00281AE3" w:rsidRDefault="005B3094" w:rsidP="005B3094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9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>AM</w:t>
            </w:r>
          </w:p>
          <w:p w14:paraId="377623CA" w14:textId="77777777" w:rsidR="005B3094" w:rsidRDefault="005B3094" w:rsidP="005B3094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2C51CD12" w14:textId="584231B7" w:rsidR="00BE33C9" w:rsidRDefault="00BE33C9"/>
        </w:tc>
      </w:tr>
      <w:tr w:rsidR="00BE33C9" w14:paraId="1AD80CA3" w14:textId="77777777"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61F9AD76" w14:textId="0A77593A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=G4+1\# 0#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09</w: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42806C59" w14:textId="5C398074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=A6+1\# 0# </w:instrText>
            </w:r>
            <w:r>
              <w:fldChar w:fldCharType="separate"/>
            </w:r>
            <w:r w:rsidR="00EE7657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53C95C10" w14:textId="171AA14B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=B6+1\# 0# </w:instrText>
            </w:r>
            <w:r>
              <w:fldChar w:fldCharType="separate"/>
            </w:r>
            <w:r w:rsidR="00EE7657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6EDDA175" w14:textId="034B263F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=C6+1\# 0# </w:instrText>
            </w:r>
            <w:r>
              <w:fldChar w:fldCharType="separate"/>
            </w:r>
            <w:r w:rsidR="00EE7657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478808EE" w14:textId="67A782CC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=D6+1 \# 0#</w:instrText>
            </w:r>
            <w:r>
              <w:fldChar w:fldCharType="separate"/>
            </w:r>
            <w:r w:rsidR="00EE7657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48CB5D04" w14:textId="003EE737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=E6+1\# 0# </w:instrText>
            </w:r>
            <w:r>
              <w:fldChar w:fldCharType="separate"/>
            </w:r>
            <w:r w:rsidR="00EE7657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3CBC3207" w14:textId="612E4EFB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=F6+1\# 0#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15</w:t>
            </w:r>
            <w:r>
              <w:rPr>
                <w:rStyle w:val="Emphasis"/>
              </w:rPr>
              <w:fldChar w:fldCharType="end"/>
            </w:r>
          </w:p>
        </w:tc>
      </w:tr>
      <w:tr w:rsidR="00BE33C9" w14:paraId="34132326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6D6997BD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546C62A4" w14:textId="5E206BF8" w:rsidR="005B3094" w:rsidRDefault="00B13570" w:rsidP="005B3094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</w:t>
            </w:r>
            <w:r w:rsidR="00B2600F">
              <w:rPr>
                <w:rFonts w:ascii="Edo" w:hAnsi="Edo"/>
                <w:color w:val="C00000"/>
                <w:sz w:val="13"/>
                <w:szCs w:val="13"/>
              </w:rPr>
              <w:t>s</w:t>
            </w:r>
            <w:r>
              <w:rPr>
                <w:rFonts w:ascii="Edo" w:hAnsi="Edo"/>
                <w:color w:val="C00000"/>
                <w:sz w:val="13"/>
                <w:szCs w:val="13"/>
              </w:rPr>
              <w:t xml:space="preserve"> in </w:t>
            </w:r>
            <w:proofErr w:type="spellStart"/>
            <w:r>
              <w:rPr>
                <w:rFonts w:ascii="Edo" w:hAnsi="Edo"/>
                <w:color w:val="C00000"/>
                <w:sz w:val="13"/>
                <w:szCs w:val="13"/>
              </w:rPr>
              <w:t>S.t.e.m</w:t>
            </w:r>
            <w:proofErr w:type="spellEnd"/>
            <w:r>
              <w:rPr>
                <w:rFonts w:ascii="Edo" w:hAnsi="Edo"/>
                <w:color w:val="C00000"/>
                <w:sz w:val="13"/>
                <w:szCs w:val="13"/>
              </w:rPr>
              <w:t>.</w:t>
            </w:r>
          </w:p>
          <w:p w14:paraId="748B241B" w14:textId="40A90A6D" w:rsidR="00BE33C9" w:rsidRDefault="005B3094" w:rsidP="005B3094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4609DDBD" w14:textId="26CF877D" w:rsidR="005B3094" w:rsidRPr="00B13570" w:rsidRDefault="005B3094" w:rsidP="00B13570">
            <w:pPr>
              <w:jc w:val="center"/>
              <w:rPr>
                <w:rFonts w:ascii="Edo" w:hAnsi="Edo" w:cstheme="majorHAnsi"/>
                <w:color w:val="000000" w:themeColor="text1"/>
                <w:sz w:val="13"/>
                <w:szCs w:val="13"/>
              </w:rPr>
            </w:pP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10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00AM</w:t>
            </w:r>
          </w:p>
          <w:p w14:paraId="2D101926" w14:textId="77777777" w:rsidR="00B13570" w:rsidRPr="00B13570" w:rsidRDefault="00B13570" w:rsidP="00B13570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B13570">
              <w:rPr>
                <w:rFonts w:ascii="Edo" w:hAnsi="Edo"/>
                <w:color w:val="C00000"/>
                <w:sz w:val="11"/>
                <w:szCs w:val="11"/>
              </w:rPr>
              <w:t>CHESS CLUB</w:t>
            </w:r>
          </w:p>
          <w:p w14:paraId="5DA1812C" w14:textId="77777777" w:rsidR="00B13570" w:rsidRPr="00B13570" w:rsidRDefault="00B13570" w:rsidP="00B13570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B13570">
              <w:rPr>
                <w:rFonts w:ascii="Edo" w:hAnsi="Edo"/>
                <w:color w:val="C00000"/>
                <w:sz w:val="11"/>
                <w:szCs w:val="11"/>
              </w:rPr>
              <w:t>Summer Session</w:t>
            </w:r>
          </w:p>
          <w:p w14:paraId="06EF154A" w14:textId="17E561EF" w:rsidR="00611A7C" w:rsidRDefault="00B13570" w:rsidP="00B13570">
            <w:pPr>
              <w:jc w:val="center"/>
            </w:pPr>
            <w:r w:rsidRPr="005B3094">
              <w:rPr>
                <w:rFonts w:ascii="Edo" w:hAnsi="Edo"/>
                <w:sz w:val="13"/>
                <w:szCs w:val="13"/>
              </w:rPr>
              <w:t>3</w:t>
            </w:r>
            <w:r w:rsidRPr="005B3094">
              <w:rPr>
                <w:rFonts w:cstheme="minorHAnsi"/>
                <w:sz w:val="13"/>
                <w:szCs w:val="13"/>
              </w:rPr>
              <w:t>:</w:t>
            </w:r>
            <w:r w:rsidRPr="005B3094">
              <w:rPr>
                <w:rFonts w:ascii="Edo" w:hAnsi="Edo" w:cstheme="minorHAnsi"/>
                <w:sz w:val="13"/>
                <w:szCs w:val="13"/>
              </w:rPr>
              <w:t>30</w:t>
            </w:r>
            <w:r w:rsidRPr="005B3094">
              <w:rPr>
                <w:rFonts w:asciiTheme="majorHAnsi" w:hAnsiTheme="majorHAnsi" w:cstheme="majorHAnsi"/>
                <w:sz w:val="13"/>
                <w:szCs w:val="13"/>
              </w:rPr>
              <w:t xml:space="preserve"> –</w:t>
            </w:r>
            <w:r w:rsidRPr="005B3094">
              <w:rPr>
                <w:rFonts w:ascii="Edo" w:hAnsi="Edo" w:cstheme="minorHAnsi"/>
                <w:sz w:val="13"/>
                <w:szCs w:val="13"/>
              </w:rPr>
              <w:t xml:space="preserve"> 4</w:t>
            </w:r>
            <w:r w:rsidRPr="005B3094">
              <w:rPr>
                <w:rFonts w:asciiTheme="majorHAnsi" w:hAnsiTheme="majorHAnsi" w:cstheme="majorHAnsi"/>
                <w:sz w:val="13"/>
                <w:szCs w:val="13"/>
              </w:rPr>
              <w:t>:</w:t>
            </w:r>
            <w:r w:rsidRPr="005B3094">
              <w:rPr>
                <w:rFonts w:ascii="Edo" w:hAnsi="Edo" w:cstheme="minorHAnsi"/>
                <w:sz w:val="13"/>
                <w:szCs w:val="13"/>
              </w:rPr>
              <w:t>30</w:t>
            </w: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1D107374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0057AB31" w14:textId="1CDAFC30" w:rsidR="00B13570" w:rsidRPr="00B13570" w:rsidRDefault="00B13570" w:rsidP="00B1357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</w:t>
            </w:r>
            <w:r w:rsidR="00B2600F">
              <w:rPr>
                <w:rFonts w:ascii="Edo" w:hAnsi="Edo"/>
                <w:color w:val="C00000"/>
                <w:sz w:val="13"/>
                <w:szCs w:val="13"/>
              </w:rPr>
              <w:t>s</w:t>
            </w:r>
            <w:r>
              <w:rPr>
                <w:rFonts w:ascii="Edo" w:hAnsi="Edo"/>
                <w:color w:val="C00000"/>
                <w:sz w:val="13"/>
                <w:szCs w:val="13"/>
              </w:rPr>
              <w:t xml:space="preserve"> in </w:t>
            </w:r>
            <w:proofErr w:type="spellStart"/>
            <w:r>
              <w:rPr>
                <w:rFonts w:ascii="Edo" w:hAnsi="Edo"/>
                <w:color w:val="C00000"/>
                <w:sz w:val="13"/>
                <w:szCs w:val="13"/>
              </w:rPr>
              <w:t>S.t.e.m</w:t>
            </w:r>
            <w:proofErr w:type="spellEnd"/>
            <w:r>
              <w:rPr>
                <w:rFonts w:ascii="Edo" w:hAnsi="Edo"/>
                <w:color w:val="C00000"/>
                <w:sz w:val="13"/>
                <w:szCs w:val="13"/>
              </w:rPr>
              <w:t>.</w:t>
            </w:r>
          </w:p>
          <w:p w14:paraId="3351C8C8" w14:textId="6C7C8719" w:rsidR="005B3094" w:rsidRDefault="005B3094" w:rsidP="005B3094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63908103" w14:textId="77777777" w:rsidR="005B3094" w:rsidRDefault="005B3094" w:rsidP="005B3094">
            <w:pPr>
              <w:jc w:val="center"/>
              <w:rPr>
                <w:rFonts w:ascii="Edo" w:hAnsi="Edo" w:cstheme="majorHAnsi"/>
                <w:color w:val="000000" w:themeColor="text1"/>
                <w:sz w:val="13"/>
                <w:szCs w:val="13"/>
              </w:rPr>
            </w:pP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10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00AM</w:t>
            </w:r>
          </w:p>
          <w:p w14:paraId="1B29EC21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74C06EBC" w14:textId="6DE57D41" w:rsidR="00B13570" w:rsidRPr="005A7B40" w:rsidRDefault="00A075D8" w:rsidP="00A075D8">
            <w:pPr>
              <w:jc w:val="center"/>
              <w:rPr>
                <w:rFonts w:asciiTheme="majorHAnsi" w:hAnsiTheme="majorHAnsi" w:cstheme="majorHAnsi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ADVENTURES IN 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art</w:t>
            </w:r>
            <w:r w:rsidR="005A7B40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 w:rsidR="005A7B40" w:rsidRPr="005A7B40">
              <w:rPr>
                <w:rFonts w:cstheme="minorHAnsi"/>
                <w:color w:val="C00000"/>
                <w:sz w:val="12"/>
                <w:szCs w:val="12"/>
              </w:rPr>
              <w:t>(</w:t>
            </w:r>
            <w:r w:rsidR="005A7B40" w:rsidRPr="005A7B40">
              <w:rPr>
                <w:rFonts w:ascii="Edo" w:hAnsi="Edo"/>
                <w:color w:val="C00000"/>
                <w:sz w:val="12"/>
                <w:szCs w:val="12"/>
              </w:rPr>
              <w:t>12</w:t>
            </w:r>
            <w:r w:rsidR="005A7B40" w:rsidRPr="005A7B40">
              <w:rPr>
                <w:rFonts w:asciiTheme="majorHAnsi" w:hAnsiTheme="majorHAnsi" w:cstheme="majorHAnsi"/>
                <w:color w:val="C00000"/>
                <w:sz w:val="12"/>
                <w:szCs w:val="12"/>
              </w:rPr>
              <w:t>+)</w:t>
            </w:r>
          </w:p>
          <w:p w14:paraId="6849D34F" w14:textId="2A5D90BA" w:rsidR="00A075D8" w:rsidRDefault="006D5C10" w:rsidP="00A075D8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A075D8">
              <w:rPr>
                <w:rFonts w:ascii="Edo" w:hAnsi="Edo"/>
                <w:color w:val="C00000"/>
                <w:sz w:val="13"/>
                <w:szCs w:val="13"/>
              </w:rPr>
              <w:t xml:space="preserve">DIGITAL </w:t>
            </w:r>
            <w:r w:rsidR="002B7E0A">
              <w:rPr>
                <w:rFonts w:ascii="Edo" w:hAnsi="Edo"/>
                <w:color w:val="C00000"/>
                <w:sz w:val="13"/>
                <w:szCs w:val="13"/>
              </w:rPr>
              <w:t>editing</w:t>
            </w:r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</w:p>
          <w:p w14:paraId="40900280" w14:textId="77777777" w:rsidR="00A075D8" w:rsidRPr="00281AE3" w:rsidRDefault="00A075D8" w:rsidP="00A075D8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6FBCBD04" w14:textId="5EE06C19" w:rsidR="00A075D8" w:rsidRPr="005A7B40" w:rsidRDefault="00870B92" w:rsidP="00870B92">
            <w:pPr>
              <w:jc w:val="center"/>
              <w:rPr>
                <w:rFonts w:ascii="Edo" w:hAnsi="Edo"/>
                <w:color w:val="C00000"/>
                <w:sz w:val="12"/>
                <w:szCs w:val="12"/>
              </w:rPr>
            </w:pPr>
            <w:r w:rsidRPr="005A7B40">
              <w:rPr>
                <w:rFonts w:ascii="Edo" w:hAnsi="Edo"/>
                <w:color w:val="C00000"/>
                <w:sz w:val="12"/>
                <w:szCs w:val="12"/>
                <w:highlight w:val="yellow"/>
              </w:rPr>
              <w:t>PHOTO CONTEST BEGINS</w:t>
            </w:r>
          </w:p>
          <w:p w14:paraId="36AC3E76" w14:textId="77777777" w:rsidR="00A075D8" w:rsidRPr="00281AE3" w:rsidRDefault="00A075D8" w:rsidP="00A075D8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30PM</w:t>
            </w:r>
          </w:p>
          <w:p w14:paraId="60629236" w14:textId="77777777" w:rsidR="00A075D8" w:rsidRDefault="00A075D8" w:rsidP="00A075D8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53ADADD1" w14:textId="77777777" w:rsidR="00A075D8" w:rsidRDefault="00A075D8" w:rsidP="00A075D8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079C65A8" w14:textId="77777777" w:rsidR="00A075D8" w:rsidRDefault="00A075D8" w:rsidP="00A075D8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3254704D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49AE1BB4" w14:textId="77777777" w:rsidR="006D5C10" w:rsidRPr="006D5C10" w:rsidRDefault="006D5C10" w:rsidP="006D5C1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 w:rsidRPr="006D5C10">
              <w:rPr>
                <w:rFonts w:ascii="Edo" w:hAnsi="Edo"/>
                <w:color w:val="C00000"/>
                <w:sz w:val="13"/>
                <w:szCs w:val="13"/>
              </w:rPr>
              <w:t>10AM - STORYTIME</w:t>
            </w:r>
          </w:p>
          <w:p w14:paraId="6C650A4B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11274BAB" w14:textId="77777777" w:rsidR="00B13570" w:rsidRDefault="00B13570" w:rsidP="00B1357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ADVENTURES IN art</w:t>
            </w:r>
          </w:p>
          <w:p w14:paraId="061EDF6D" w14:textId="59082674" w:rsidR="00B13570" w:rsidRDefault="006D5C10" w:rsidP="00B1357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DIGITAL </w:t>
            </w:r>
            <w:r w:rsidR="002B7E0A">
              <w:rPr>
                <w:rFonts w:ascii="Edo" w:hAnsi="Edo"/>
                <w:color w:val="C00000"/>
                <w:sz w:val="13"/>
                <w:szCs w:val="13"/>
              </w:rPr>
              <w:t>editing</w:t>
            </w:r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 w:rsidR="00B13570" w:rsidRPr="00A075D8">
              <w:rPr>
                <w:rFonts w:cstheme="minorHAnsi"/>
                <w:color w:val="C00000"/>
                <w:sz w:val="13"/>
                <w:szCs w:val="13"/>
              </w:rPr>
              <w:t>(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REPEAT</w:t>
            </w:r>
            <w:r w:rsidR="00B13570" w:rsidRPr="00A075D8">
              <w:rPr>
                <w:rFonts w:asciiTheme="majorHAnsi" w:hAnsiTheme="majorHAnsi" w:cstheme="majorHAnsi"/>
                <w:color w:val="C00000"/>
                <w:sz w:val="13"/>
                <w:szCs w:val="13"/>
              </w:rPr>
              <w:t>)</w:t>
            </w:r>
          </w:p>
          <w:p w14:paraId="0AE58566" w14:textId="77777777" w:rsidR="00A075D8" w:rsidRDefault="00A075D8" w:rsidP="00A075D8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5B4A6C48" w14:textId="77777777" w:rsidR="00A075D8" w:rsidRDefault="00A075D8" w:rsidP="00A075D8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</w:p>
          <w:p w14:paraId="69727A9E" w14:textId="77777777" w:rsidR="00A075D8" w:rsidRPr="00281AE3" w:rsidRDefault="00A075D8" w:rsidP="00A075D8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9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>AM</w:t>
            </w:r>
          </w:p>
          <w:p w14:paraId="2CEBB459" w14:textId="77777777" w:rsidR="00A075D8" w:rsidRPr="00281AE3" w:rsidRDefault="00A075D8" w:rsidP="00A075D8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</w:p>
          <w:p w14:paraId="7B48D4A8" w14:textId="4E30990B" w:rsidR="00BE33C9" w:rsidRPr="009751C8" w:rsidRDefault="00BE33C9" w:rsidP="009751C8">
            <w:pPr>
              <w:jc w:val="center"/>
              <w:rPr>
                <w:rFonts w:ascii="Edo" w:hAnsi="Edo"/>
              </w:rPr>
            </w:pPr>
          </w:p>
        </w:tc>
      </w:tr>
      <w:tr w:rsidR="00BE33C9" w14:paraId="285A4617" w14:textId="77777777"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5D3834DB" w14:textId="333E04AB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=G6+1\# 0#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16</w: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50509D69" w14:textId="27F6BCFE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=A8+1\# 0# </w:instrText>
            </w:r>
            <w:r>
              <w:fldChar w:fldCharType="separate"/>
            </w:r>
            <w:r w:rsidR="00EE7657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3FB3958B" w14:textId="162FBAE0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=B8+1\# 0# </w:instrText>
            </w:r>
            <w:r>
              <w:fldChar w:fldCharType="separate"/>
            </w:r>
            <w:r w:rsidR="00EE7657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677CCB83" w14:textId="72687164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=C8+1\# 0# </w:instrText>
            </w:r>
            <w:r>
              <w:fldChar w:fldCharType="separate"/>
            </w:r>
            <w:r w:rsidR="00EE7657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39984E83" w14:textId="6A14F119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=D8+1\# 0# </w:instrText>
            </w:r>
            <w:r>
              <w:fldChar w:fldCharType="separate"/>
            </w:r>
            <w:r w:rsidR="00EE7657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2308BCFA" w14:textId="0050D5C7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 =E8+1\# 0# </w:instrText>
            </w:r>
            <w:r>
              <w:fldChar w:fldCharType="separate"/>
            </w:r>
            <w:r w:rsidR="00EE7657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21467DF1" w14:textId="7DBD5860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=F8+1\# 0#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22</w:t>
            </w:r>
            <w:r>
              <w:rPr>
                <w:rStyle w:val="Emphasis"/>
              </w:rPr>
              <w:fldChar w:fldCharType="end"/>
            </w:r>
          </w:p>
        </w:tc>
      </w:tr>
      <w:tr w:rsidR="00BE33C9" w14:paraId="35E11A2B" w14:textId="77777777">
        <w:trPr>
          <w:trHeight w:hRule="exact" w:val="1037"/>
        </w:trPr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2A3FBB65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4576FA59" w14:textId="77777777" w:rsidR="00BE33C9" w:rsidRDefault="00BE33C9" w:rsidP="00611A7C">
            <w:pPr>
              <w:jc w:val="center"/>
            </w:pPr>
          </w:p>
          <w:p w14:paraId="3C48F3F4" w14:textId="77777777" w:rsidR="00611A7C" w:rsidRDefault="00611A7C" w:rsidP="00611A7C">
            <w:pPr>
              <w:jc w:val="center"/>
            </w:pPr>
          </w:p>
          <w:p w14:paraId="45FA590B" w14:textId="77777777" w:rsidR="006D5C10" w:rsidRPr="00B13570" w:rsidRDefault="006D5C10" w:rsidP="006D5C10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B13570">
              <w:rPr>
                <w:rFonts w:ascii="Edo" w:hAnsi="Edo"/>
                <w:color w:val="C00000"/>
                <w:sz w:val="11"/>
                <w:szCs w:val="11"/>
              </w:rPr>
              <w:t>CHESS CLUB</w:t>
            </w:r>
          </w:p>
          <w:p w14:paraId="3036E805" w14:textId="77777777" w:rsidR="006D5C10" w:rsidRPr="00B13570" w:rsidRDefault="006D5C10" w:rsidP="006D5C10">
            <w:pPr>
              <w:jc w:val="center"/>
              <w:rPr>
                <w:rFonts w:ascii="Edo" w:hAnsi="Edo"/>
                <w:color w:val="C00000"/>
                <w:sz w:val="11"/>
                <w:szCs w:val="11"/>
              </w:rPr>
            </w:pPr>
            <w:r w:rsidRPr="00B13570">
              <w:rPr>
                <w:rFonts w:ascii="Edo" w:hAnsi="Edo"/>
                <w:color w:val="C00000"/>
                <w:sz w:val="11"/>
                <w:szCs w:val="11"/>
              </w:rPr>
              <w:t>Summer Session</w:t>
            </w:r>
          </w:p>
          <w:p w14:paraId="6A04DFC4" w14:textId="456FC64E" w:rsidR="00611A7C" w:rsidRDefault="006D5C10" w:rsidP="006D5C10">
            <w:pPr>
              <w:jc w:val="center"/>
            </w:pPr>
            <w:r w:rsidRPr="005B3094">
              <w:rPr>
                <w:rFonts w:ascii="Edo" w:hAnsi="Edo"/>
                <w:sz w:val="13"/>
                <w:szCs w:val="13"/>
              </w:rPr>
              <w:t>3</w:t>
            </w:r>
            <w:r w:rsidRPr="005B3094">
              <w:rPr>
                <w:rFonts w:cstheme="minorHAnsi"/>
                <w:sz w:val="13"/>
                <w:szCs w:val="13"/>
              </w:rPr>
              <w:t>:</w:t>
            </w:r>
            <w:r w:rsidRPr="005B3094">
              <w:rPr>
                <w:rFonts w:ascii="Edo" w:hAnsi="Edo" w:cstheme="minorHAnsi"/>
                <w:sz w:val="13"/>
                <w:szCs w:val="13"/>
              </w:rPr>
              <w:t>30</w:t>
            </w:r>
            <w:r w:rsidRPr="005B3094">
              <w:rPr>
                <w:rFonts w:asciiTheme="majorHAnsi" w:hAnsiTheme="majorHAnsi" w:cstheme="majorHAnsi"/>
                <w:sz w:val="13"/>
                <w:szCs w:val="13"/>
              </w:rPr>
              <w:t xml:space="preserve"> –</w:t>
            </w:r>
            <w:r w:rsidRPr="005B3094">
              <w:rPr>
                <w:rFonts w:ascii="Edo" w:hAnsi="Edo" w:cstheme="minorHAnsi"/>
                <w:sz w:val="13"/>
                <w:szCs w:val="13"/>
              </w:rPr>
              <w:t xml:space="preserve"> 4</w:t>
            </w:r>
            <w:r w:rsidRPr="005B3094">
              <w:rPr>
                <w:rFonts w:asciiTheme="majorHAnsi" w:hAnsiTheme="majorHAnsi" w:cstheme="majorHAnsi"/>
                <w:sz w:val="13"/>
                <w:szCs w:val="13"/>
              </w:rPr>
              <w:t>:</w:t>
            </w:r>
            <w:r w:rsidRPr="005B3094">
              <w:rPr>
                <w:rFonts w:ascii="Edo" w:hAnsi="Edo" w:cstheme="minorHAnsi"/>
                <w:sz w:val="13"/>
                <w:szCs w:val="13"/>
              </w:rPr>
              <w:t>30</w:t>
            </w: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49978492" w14:textId="180970EA" w:rsidR="006D5C10" w:rsidRPr="006D5C10" w:rsidRDefault="006D5C10" w:rsidP="006D5C1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</w:t>
            </w:r>
            <w:r w:rsidR="00B2600F">
              <w:rPr>
                <w:rFonts w:ascii="Edo" w:hAnsi="Edo"/>
                <w:color w:val="C00000"/>
                <w:sz w:val="13"/>
                <w:szCs w:val="13"/>
              </w:rPr>
              <w:t>s</w:t>
            </w:r>
            <w:r>
              <w:rPr>
                <w:rFonts w:ascii="Edo" w:hAnsi="Edo"/>
                <w:color w:val="C00000"/>
                <w:sz w:val="13"/>
                <w:szCs w:val="13"/>
              </w:rPr>
              <w:t xml:space="preserve"> in </w:t>
            </w:r>
            <w:proofErr w:type="spellStart"/>
            <w:r>
              <w:rPr>
                <w:rFonts w:ascii="Edo" w:hAnsi="Edo"/>
                <w:color w:val="C00000"/>
                <w:sz w:val="13"/>
                <w:szCs w:val="13"/>
              </w:rPr>
              <w:t>S.t.e.m</w:t>
            </w:r>
            <w:proofErr w:type="spellEnd"/>
            <w:r>
              <w:rPr>
                <w:rFonts w:ascii="Edo" w:hAnsi="Edo"/>
                <w:color w:val="C00000"/>
                <w:sz w:val="13"/>
                <w:szCs w:val="13"/>
              </w:rPr>
              <w:t>.</w:t>
            </w:r>
          </w:p>
          <w:p w14:paraId="06637A15" w14:textId="2482D0F8" w:rsidR="005B3094" w:rsidRDefault="005B3094" w:rsidP="005B3094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314F19B9" w14:textId="77777777" w:rsidR="005B3094" w:rsidRDefault="005B3094" w:rsidP="005B3094">
            <w:pPr>
              <w:jc w:val="center"/>
              <w:rPr>
                <w:rFonts w:ascii="Edo" w:hAnsi="Edo" w:cstheme="majorHAnsi"/>
                <w:color w:val="000000" w:themeColor="text1"/>
                <w:sz w:val="13"/>
                <w:szCs w:val="13"/>
              </w:rPr>
            </w:pP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10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5B3094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00AM</w:t>
            </w:r>
          </w:p>
          <w:p w14:paraId="58094662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5AFA9799" w14:textId="77777777" w:rsidR="00EB76D1" w:rsidRDefault="00EB76D1" w:rsidP="00EB76D1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ADVENTURES with animals</w:t>
            </w:r>
          </w:p>
          <w:p w14:paraId="46597B62" w14:textId="66199DA9" w:rsidR="00EB76D1" w:rsidRDefault="00EB76D1" w:rsidP="00EB76D1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 “FFA </w:t>
            </w:r>
            <w:proofErr w:type="gramStart"/>
            <w:r>
              <w:rPr>
                <w:rFonts w:ascii="Edo" w:hAnsi="Edo"/>
                <w:color w:val="C00000"/>
                <w:sz w:val="13"/>
                <w:szCs w:val="13"/>
              </w:rPr>
              <w:t>Petting zoo</w:t>
            </w:r>
            <w:proofErr w:type="gramEnd"/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</w:p>
          <w:p w14:paraId="7586F6CC" w14:textId="77777777" w:rsidR="00EB76D1" w:rsidRPr="00281AE3" w:rsidRDefault="00EB76D1" w:rsidP="00EB76D1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0E0BCB67" w14:textId="77777777" w:rsidR="00EB76D1" w:rsidRPr="00EB76D1" w:rsidRDefault="00EB76D1" w:rsidP="00EB76D1">
            <w:pPr>
              <w:jc w:val="center"/>
              <w:rPr>
                <w:rFonts w:ascii="Edo" w:hAnsi="Edo"/>
                <w:color w:val="C00000"/>
                <w:sz w:val="10"/>
                <w:szCs w:val="10"/>
              </w:rPr>
            </w:pPr>
          </w:p>
          <w:p w14:paraId="631A623E" w14:textId="1299542B" w:rsidR="00EB76D1" w:rsidRPr="00281AE3" w:rsidRDefault="00EB76D1" w:rsidP="00EB76D1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>
              <w:rPr>
                <w:rFonts w:ascii="Edo" w:hAnsi="Edo"/>
                <w:color w:val="000000" w:themeColor="text1"/>
                <w:sz w:val="13"/>
                <w:szCs w:val="13"/>
              </w:rPr>
              <w:t>9</w:t>
            </w:r>
            <w:r w:rsidRPr="00EB76D1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>00-10</w:t>
            </w:r>
            <w:r w:rsidRPr="00EB76D1">
              <w:rPr>
                <w:rFonts w:cstheme="minorHAnsi"/>
                <w:color w:val="000000" w:themeColor="text1"/>
                <w:sz w:val="13"/>
                <w:szCs w:val="13"/>
              </w:rPr>
              <w:t>: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>30am</w:t>
            </w:r>
          </w:p>
          <w:p w14:paraId="5CAC7F2B" w14:textId="77777777" w:rsidR="00EB76D1" w:rsidRDefault="00EB76D1" w:rsidP="00EB76D1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2F83535D" w14:textId="77777777" w:rsidR="00EB76D1" w:rsidRDefault="00EB76D1" w:rsidP="00EB76D1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76DDF1D1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D3852B4" w14:textId="1AE832F6" w:rsidR="00A075D8" w:rsidRDefault="00A075D8" w:rsidP="00A075D8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ADVENTURES IN 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art </w:t>
            </w:r>
            <w:r w:rsidR="005A7B40" w:rsidRPr="005A7B40">
              <w:rPr>
                <w:rFonts w:cstheme="minorHAnsi"/>
                <w:color w:val="C00000"/>
                <w:sz w:val="12"/>
                <w:szCs w:val="12"/>
              </w:rPr>
              <w:t>(</w:t>
            </w:r>
            <w:r w:rsidR="005A7B40" w:rsidRPr="005A7B40">
              <w:rPr>
                <w:rFonts w:ascii="Edo" w:hAnsi="Edo"/>
                <w:color w:val="C00000"/>
                <w:sz w:val="12"/>
                <w:szCs w:val="12"/>
              </w:rPr>
              <w:t>12</w:t>
            </w:r>
            <w:r w:rsidR="005A7B40" w:rsidRPr="005A7B40">
              <w:rPr>
                <w:rFonts w:asciiTheme="majorHAnsi" w:hAnsiTheme="majorHAnsi" w:cstheme="majorHAnsi"/>
                <w:color w:val="C00000"/>
                <w:sz w:val="12"/>
                <w:szCs w:val="12"/>
              </w:rPr>
              <w:t>+)</w:t>
            </w:r>
            <w:r w:rsidR="005A7B40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 w:rsidR="006D5C10"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49611C">
              <w:rPr>
                <w:rFonts w:ascii="Edo" w:hAnsi="Edo"/>
                <w:color w:val="C00000"/>
                <w:sz w:val="13"/>
                <w:szCs w:val="13"/>
              </w:rPr>
              <w:t>BEGINNNING PHOTOGRAPHY</w:t>
            </w:r>
            <w:r w:rsidR="006D5C10">
              <w:rPr>
                <w:rFonts w:ascii="Edo" w:hAnsi="Edo"/>
                <w:color w:val="C00000"/>
                <w:sz w:val="13"/>
                <w:szCs w:val="13"/>
              </w:rPr>
              <w:t>”</w:t>
            </w:r>
          </w:p>
          <w:p w14:paraId="0CB96A22" w14:textId="77777777" w:rsidR="0049611C" w:rsidRPr="00281AE3" w:rsidRDefault="0049611C" w:rsidP="0049611C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4029602F" w14:textId="77777777" w:rsidR="0049611C" w:rsidRDefault="0049611C" w:rsidP="0049611C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0E5BD002" w14:textId="77777777" w:rsidR="0049611C" w:rsidRPr="00281AE3" w:rsidRDefault="0049611C" w:rsidP="0049611C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30PM</w:t>
            </w:r>
          </w:p>
          <w:p w14:paraId="3B92E56C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769AFCB" w14:textId="77777777" w:rsidR="006D5C10" w:rsidRPr="006D5C10" w:rsidRDefault="006D5C10" w:rsidP="006D5C10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 w:rsidRPr="006D5C10">
              <w:rPr>
                <w:rFonts w:ascii="Edo" w:hAnsi="Edo"/>
                <w:color w:val="C00000"/>
                <w:sz w:val="13"/>
                <w:szCs w:val="13"/>
              </w:rPr>
              <w:t>10AM - STORYTIME</w:t>
            </w:r>
          </w:p>
          <w:p w14:paraId="0D783BE0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7C113E72" w14:textId="77777777" w:rsidR="00B13570" w:rsidRDefault="0049611C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ADVENTURES IN 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art</w:t>
            </w:r>
          </w:p>
          <w:p w14:paraId="175E31AF" w14:textId="5AE9D243" w:rsidR="0049611C" w:rsidRDefault="006D5C10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Beginning </w:t>
            </w:r>
            <w:r w:rsidR="0049611C">
              <w:rPr>
                <w:rFonts w:ascii="Edo" w:hAnsi="Edo"/>
                <w:color w:val="C00000"/>
                <w:sz w:val="13"/>
                <w:szCs w:val="13"/>
              </w:rPr>
              <w:t>PHOTOGRAPHY</w:t>
            </w:r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  <w:r w:rsidR="0049611C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 w:rsidR="0049611C" w:rsidRPr="00A075D8">
              <w:rPr>
                <w:rFonts w:cstheme="minorHAnsi"/>
                <w:color w:val="C00000"/>
                <w:sz w:val="13"/>
                <w:szCs w:val="13"/>
              </w:rPr>
              <w:t>(</w:t>
            </w:r>
            <w:r w:rsidR="0049611C">
              <w:rPr>
                <w:rFonts w:ascii="Edo" w:hAnsi="Edo"/>
                <w:color w:val="C00000"/>
                <w:sz w:val="13"/>
                <w:szCs w:val="13"/>
              </w:rPr>
              <w:t>REPEAT</w:t>
            </w:r>
            <w:r w:rsidR="0049611C" w:rsidRPr="00A075D8">
              <w:rPr>
                <w:rFonts w:asciiTheme="majorHAnsi" w:hAnsiTheme="majorHAnsi" w:cstheme="majorHAnsi"/>
                <w:color w:val="C00000"/>
                <w:sz w:val="13"/>
                <w:szCs w:val="13"/>
              </w:rPr>
              <w:t>)</w:t>
            </w:r>
          </w:p>
          <w:p w14:paraId="33EC5A97" w14:textId="43AAEB99" w:rsidR="0049611C" w:rsidRPr="00B13570" w:rsidRDefault="0049611C" w:rsidP="00B13570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0D5C2894" w14:textId="7983EECC" w:rsidR="0049611C" w:rsidRPr="00281AE3" w:rsidRDefault="00B13570" w:rsidP="0049611C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B13570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9</w:t>
            </w:r>
            <w:r w:rsidR="0049611C"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="0049611C"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>am</w:t>
            </w:r>
          </w:p>
          <w:p w14:paraId="589DB978" w14:textId="77777777" w:rsidR="00BE33C9" w:rsidRDefault="00BE33C9"/>
        </w:tc>
      </w:tr>
      <w:tr w:rsidR="00BE33C9" w14:paraId="3F2B7DC7" w14:textId="77777777"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17B5BAD7" w14:textId="3344825F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=G8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22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0,""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=G8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22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&lt;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MonthEnd \@ d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=G8+1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23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""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23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>\# 0#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23</w: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31CD8E11" w14:textId="5F109BF7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EE765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EE765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E765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EE765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E7657">
              <w:rPr>
                <w:noProof/>
              </w:rPr>
              <w:instrText>24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 w:rsidR="00EE7657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35CFF25A" w14:textId="42FE8066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EE765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EE765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E765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EE765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E7657">
              <w:rPr>
                <w:noProof/>
              </w:rPr>
              <w:instrText>25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 w:rsidR="00EE7657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059127D0" w14:textId="23961421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EE765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EE765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E765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EE765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E7657">
              <w:rPr>
                <w:noProof/>
              </w:rPr>
              <w:instrText>26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 w:rsidR="00EE7657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2CB1041F" w14:textId="7BC278C6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EE765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EE765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E765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EE765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E7657">
              <w:rPr>
                <w:noProof/>
              </w:rPr>
              <w:instrText>27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 w:rsidR="00EE7657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1DF7DD86" w14:textId="71D2AD97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EE765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EE765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E765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EE765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EE7657">
              <w:rPr>
                <w:noProof/>
              </w:rPr>
              <w:instrText>28</w:instrText>
            </w:r>
            <w:r>
              <w:fldChar w:fldCharType="end"/>
            </w:r>
            <w:r>
              <w:instrText>\# 0#</w:instrText>
            </w:r>
            <w:r>
              <w:fldChar w:fldCharType="separate"/>
            </w:r>
            <w:r w:rsidR="00EE7657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48FA235D" w14:textId="140B8685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=F10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28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0,""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=F10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28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&lt;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MonthEnd \@ d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=F10+1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29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""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29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>\# 0#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29</w:t>
            </w:r>
            <w:r>
              <w:rPr>
                <w:rStyle w:val="Emphasis"/>
              </w:rPr>
              <w:fldChar w:fldCharType="end"/>
            </w:r>
          </w:p>
        </w:tc>
      </w:tr>
      <w:tr w:rsidR="00BE33C9" w14:paraId="49A5D317" w14:textId="77777777" w:rsidTr="00611A7C">
        <w:trPr>
          <w:trHeight w:hRule="exact" w:val="1251"/>
        </w:trPr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A938574" w14:textId="6A523DC9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ADVENTURES IN the squirrel cage jail</w:t>
            </w:r>
          </w:p>
          <w:p w14:paraId="46F6DE96" w14:textId="3A85AFC6" w:rsidR="003E5F49" w:rsidRDefault="006D5C10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noProof/>
                <w:color w:val="C00000"/>
                <w:sz w:val="13"/>
                <w:szCs w:val="13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24D15A" wp14:editId="2B03FC39">
                      <wp:simplePos x="0" y="0"/>
                      <wp:positionH relativeFrom="column">
                        <wp:posOffset>727970</wp:posOffset>
                      </wp:positionH>
                      <wp:positionV relativeFrom="paragraph">
                        <wp:posOffset>17367</wp:posOffset>
                      </wp:positionV>
                      <wp:extent cx="314880" cy="124460"/>
                      <wp:effectExtent l="0" t="12700" r="28575" b="27940"/>
                      <wp:wrapNone/>
                      <wp:docPr id="120526736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80" cy="124460"/>
                              </a:xfrm>
                              <a:prstGeom prst="rightArrow">
                                <a:avLst>
                                  <a:gd name="adj1" fmla="val 42867"/>
                                  <a:gd name="adj2" fmla="val 50000"/>
                                </a:avLst>
                              </a:prstGeom>
                              <a:solidFill>
                                <a:srgbClr val="C0000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923AEC" w14:textId="6D6D4C5F" w:rsidR="006D5C10" w:rsidRDefault="006D5C10" w:rsidP="006D5C10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24D15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" o:spid="_x0000_s1026" type="#_x0000_t13" style="position:absolute;left:0;text-align:left;margin-left:57.3pt;margin-top:1.35pt;width:24.8pt;height: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" adj="17331,6170" fillcolor="#c00000" strokecolor="black [480]" strokeweight="1pt">
                      <v:textbox>
                        <w:txbxContent>
                          <w:p w14:paraId="20923AEC" w14:textId="6D6D4C5F" w:rsidR="006D5C10" w:rsidRDefault="006D5C10" w:rsidP="006D5C10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5F49">
              <w:rPr>
                <w:rFonts w:ascii="Edo" w:hAnsi="Edo"/>
                <w:color w:val="C00000"/>
                <w:sz w:val="13"/>
                <w:szCs w:val="13"/>
              </w:rPr>
              <w:t>June 24</w:t>
            </w:r>
            <w:r w:rsidR="003E5F49" w:rsidRPr="003E5F49">
              <w:rPr>
                <w:rFonts w:ascii="Edo" w:hAnsi="Edo"/>
                <w:color w:val="C00000"/>
                <w:sz w:val="13"/>
                <w:szCs w:val="13"/>
                <w:vertAlign w:val="superscript"/>
              </w:rPr>
              <w:t>th</w:t>
            </w:r>
            <w:r w:rsidR="003E5F49">
              <w:rPr>
                <w:rFonts w:ascii="Edo" w:hAnsi="Edo"/>
                <w:color w:val="C00000"/>
                <w:sz w:val="13"/>
                <w:szCs w:val="13"/>
              </w:rPr>
              <w:t>-2</w:t>
            </w:r>
            <w:r w:rsidR="002B7E0A">
              <w:rPr>
                <w:rFonts w:ascii="Edo" w:hAnsi="Edo"/>
                <w:color w:val="C00000"/>
                <w:sz w:val="13"/>
                <w:szCs w:val="13"/>
              </w:rPr>
              <w:t>9</w:t>
            </w:r>
            <w:r w:rsidR="003E5F49" w:rsidRPr="003E5F49">
              <w:rPr>
                <w:rFonts w:ascii="Edo" w:hAnsi="Edo"/>
                <w:color w:val="C00000"/>
                <w:sz w:val="13"/>
                <w:szCs w:val="13"/>
                <w:vertAlign w:val="superscript"/>
              </w:rPr>
              <w:t>th</w:t>
            </w:r>
          </w:p>
          <w:p w14:paraId="642022E2" w14:textId="48485023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Guided tours</w:t>
            </w:r>
          </w:p>
          <w:p w14:paraId="3964DE20" w14:textId="59ECB759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1 adult &amp; 1 child</w:t>
            </w:r>
          </w:p>
          <w:p w14:paraId="3D5FEC26" w14:textId="62752188" w:rsidR="003E5F49" w:rsidRPr="005A7B40" w:rsidRDefault="003E5F49" w:rsidP="003E5F49">
            <w:pPr>
              <w:jc w:val="center"/>
              <w:rPr>
                <w:rFonts w:ascii="Edo" w:hAnsi="Edo"/>
                <w:color w:val="00B0F0"/>
                <w:sz w:val="13"/>
                <w:szCs w:val="13"/>
              </w:rPr>
            </w:pPr>
            <w:r w:rsidRPr="005A7B40">
              <w:rPr>
                <w:rFonts w:ascii="Edo" w:hAnsi="Edo"/>
                <w:color w:val="00B0F0"/>
                <w:sz w:val="13"/>
                <w:szCs w:val="13"/>
              </w:rPr>
              <w:t>Pre</w:t>
            </w:r>
            <w:r w:rsidR="005A7B40">
              <w:rPr>
                <w:rFonts w:ascii="Edo" w:hAnsi="Edo"/>
                <w:color w:val="00B0F0"/>
                <w:sz w:val="13"/>
                <w:szCs w:val="13"/>
              </w:rPr>
              <w:t>-</w:t>
            </w:r>
            <w:r w:rsidRPr="005A7B40">
              <w:rPr>
                <w:rFonts w:ascii="Edo" w:hAnsi="Edo"/>
                <w:color w:val="00B0F0"/>
                <w:sz w:val="13"/>
                <w:szCs w:val="13"/>
              </w:rPr>
              <w:t xml:space="preserve">registration </w:t>
            </w:r>
            <w:proofErr w:type="gramStart"/>
            <w:r w:rsidRPr="005A7B40">
              <w:rPr>
                <w:rFonts w:ascii="Edo" w:hAnsi="Edo"/>
                <w:color w:val="00B0F0"/>
                <w:sz w:val="13"/>
                <w:szCs w:val="13"/>
              </w:rPr>
              <w:t>required</w:t>
            </w:r>
            <w:proofErr w:type="gramEnd"/>
          </w:p>
          <w:p w14:paraId="028510B7" w14:textId="77777777" w:rsidR="00BE33C9" w:rsidRDefault="00BE33C9"/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4B208A29" w14:textId="77777777" w:rsidR="00611A7C" w:rsidRDefault="00611A7C" w:rsidP="00611A7C">
            <w:pPr>
              <w:jc w:val="center"/>
              <w:rPr>
                <w:rFonts w:ascii="Edo" w:hAnsi="Edo"/>
                <w:sz w:val="13"/>
                <w:szCs w:val="13"/>
              </w:rPr>
            </w:pPr>
          </w:p>
          <w:p w14:paraId="3BBB97C3" w14:textId="77777777" w:rsidR="00611A7C" w:rsidRDefault="00611A7C" w:rsidP="00611A7C">
            <w:pPr>
              <w:jc w:val="center"/>
              <w:rPr>
                <w:rFonts w:ascii="Edo" w:hAnsi="Edo"/>
                <w:sz w:val="13"/>
                <w:szCs w:val="13"/>
              </w:rPr>
            </w:pPr>
          </w:p>
          <w:p w14:paraId="44E8C901" w14:textId="1E89690A" w:rsidR="00611A7C" w:rsidRPr="006D5C10" w:rsidRDefault="006D5C10" w:rsidP="00611A7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 w:rsidRPr="006D5C10">
              <w:rPr>
                <w:rFonts w:ascii="Edo" w:hAnsi="Edo"/>
                <w:color w:val="C00000"/>
                <w:sz w:val="13"/>
                <w:szCs w:val="13"/>
              </w:rPr>
              <w:t>10am daily tours</w:t>
            </w:r>
          </w:p>
          <w:p w14:paraId="4C45DE8F" w14:textId="77777777" w:rsidR="00611A7C" w:rsidRDefault="00611A7C" w:rsidP="00611A7C">
            <w:pPr>
              <w:jc w:val="center"/>
              <w:rPr>
                <w:rFonts w:ascii="Edo" w:hAnsi="Edo"/>
                <w:sz w:val="13"/>
                <w:szCs w:val="13"/>
              </w:rPr>
            </w:pPr>
          </w:p>
          <w:p w14:paraId="45DEF2A7" w14:textId="7946714A" w:rsidR="00BE33C9" w:rsidRDefault="00BE33C9" w:rsidP="00611A7C">
            <w:pPr>
              <w:jc w:val="center"/>
            </w:pP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7837314" w14:textId="55D51452" w:rsidR="00B13570" w:rsidRDefault="0049611C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ADVENTURES IN 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art</w:t>
            </w:r>
            <w:r w:rsidR="005A7B40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 w:rsidR="005A7B40" w:rsidRPr="008D1FAA">
              <w:rPr>
                <w:rFonts w:cstheme="minorHAnsi"/>
                <w:color w:val="00B0F0"/>
                <w:sz w:val="16"/>
                <w:szCs w:val="16"/>
              </w:rPr>
              <w:t>*</w:t>
            </w:r>
            <w:r w:rsidR="005A7B40">
              <w:rPr>
                <w:rFonts w:cstheme="minorHAnsi"/>
                <w:color w:val="00B0F0"/>
                <w:sz w:val="16"/>
                <w:szCs w:val="16"/>
              </w:rPr>
              <w:t>*</w:t>
            </w:r>
          </w:p>
          <w:p w14:paraId="4F940FCE" w14:textId="7ACA9946" w:rsidR="0049611C" w:rsidRDefault="006D5C10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49611C">
              <w:rPr>
                <w:rFonts w:ascii="Edo" w:hAnsi="Edo"/>
                <w:color w:val="C00000"/>
                <w:sz w:val="13"/>
                <w:szCs w:val="13"/>
              </w:rPr>
              <w:t>MIXED MEDIA</w:t>
            </w:r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</w:p>
          <w:p w14:paraId="230E5780" w14:textId="77777777" w:rsidR="0049611C" w:rsidRPr="00281AE3" w:rsidRDefault="0049611C" w:rsidP="0049611C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783F8B49" w14:textId="77777777" w:rsidR="0049611C" w:rsidRDefault="0049611C" w:rsidP="0049611C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6E3EE957" w14:textId="77777777" w:rsidR="0049611C" w:rsidRDefault="0049611C" w:rsidP="0049611C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38CF5BCB" w14:textId="0D154507" w:rsidR="0049611C" w:rsidRPr="00281AE3" w:rsidRDefault="0049611C" w:rsidP="0049611C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49611C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5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49611C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00</w:t>
            </w:r>
            <w:r w:rsidRPr="0049611C">
              <w:rPr>
                <w:rFonts w:ascii="Edo" w:hAnsi="Edo"/>
                <w:color w:val="000000" w:themeColor="text1"/>
                <w:sz w:val="13"/>
                <w:szCs w:val="13"/>
              </w:rPr>
              <w:t>PM</w:t>
            </w:r>
          </w:p>
          <w:p w14:paraId="150FD706" w14:textId="77777777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7574C513" w14:textId="34C76B1F" w:rsidR="00B13570" w:rsidRDefault="0049611C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ADVENTURES IN </w:t>
            </w:r>
            <w:proofErr w:type="gramStart"/>
            <w:r w:rsidR="00B13570">
              <w:rPr>
                <w:rFonts w:ascii="Edo" w:hAnsi="Edo"/>
                <w:color w:val="C00000"/>
                <w:sz w:val="13"/>
                <w:szCs w:val="13"/>
              </w:rPr>
              <w:t>art</w:t>
            </w:r>
            <w:r w:rsidR="005A7B40" w:rsidRPr="005A7B40">
              <w:rPr>
                <w:rFonts w:cstheme="minorHAnsi"/>
                <w:color w:val="C00000"/>
                <w:sz w:val="12"/>
                <w:szCs w:val="12"/>
              </w:rPr>
              <w:t>(</w:t>
            </w:r>
            <w:proofErr w:type="gramEnd"/>
            <w:r w:rsidR="005A7B40" w:rsidRPr="005A7B40">
              <w:rPr>
                <w:rFonts w:ascii="Edo" w:hAnsi="Edo"/>
                <w:color w:val="C00000"/>
                <w:sz w:val="12"/>
                <w:szCs w:val="12"/>
              </w:rPr>
              <w:t>12</w:t>
            </w:r>
            <w:r w:rsidR="005A7B40" w:rsidRPr="005A7B40">
              <w:rPr>
                <w:rFonts w:asciiTheme="majorHAnsi" w:hAnsiTheme="majorHAnsi" w:cstheme="majorHAnsi"/>
                <w:color w:val="C00000"/>
                <w:sz w:val="12"/>
                <w:szCs w:val="12"/>
              </w:rPr>
              <w:t>+)</w:t>
            </w:r>
          </w:p>
          <w:p w14:paraId="286B47F8" w14:textId="1992798B" w:rsidR="0049611C" w:rsidRDefault="006D5C10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 w:rsidR="0049611C">
              <w:rPr>
                <w:rFonts w:ascii="Edo" w:hAnsi="Edo"/>
                <w:color w:val="C00000"/>
                <w:sz w:val="13"/>
                <w:szCs w:val="13"/>
              </w:rPr>
              <w:t>BEADED GARDEN STAKES</w:t>
            </w:r>
            <w:r>
              <w:rPr>
                <w:rFonts w:ascii="Edo" w:hAnsi="Edo"/>
                <w:color w:val="C00000"/>
                <w:sz w:val="13"/>
                <w:szCs w:val="13"/>
              </w:rPr>
              <w:t>”</w:t>
            </w:r>
          </w:p>
          <w:p w14:paraId="26E4C3FF" w14:textId="77777777" w:rsidR="003E5F49" w:rsidRPr="00281AE3" w:rsidRDefault="003E5F49" w:rsidP="00B13570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313FDC76" w14:textId="77777777" w:rsidR="003E5F49" w:rsidRDefault="003E5F49" w:rsidP="003E5F49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79F97800" w14:textId="77777777" w:rsidR="003E5F49" w:rsidRDefault="003E5F49" w:rsidP="003E5F49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727D8FBC" w14:textId="22FD6A07" w:rsidR="003E5F49" w:rsidRPr="00281AE3" w:rsidRDefault="003E5F49" w:rsidP="003E5F49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49611C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5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49611C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00</w:t>
            </w:r>
            <w:r w:rsidRPr="0049611C">
              <w:rPr>
                <w:rFonts w:ascii="Edo" w:hAnsi="Edo"/>
                <w:color w:val="000000" w:themeColor="text1"/>
                <w:sz w:val="13"/>
                <w:szCs w:val="13"/>
              </w:rPr>
              <w:t>PM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 xml:space="preserve"> AS SUPPLIES LAST</w:t>
            </w:r>
          </w:p>
          <w:p w14:paraId="47B5DCCF" w14:textId="77777777" w:rsidR="003E5F49" w:rsidRDefault="003E5F49" w:rsidP="0049611C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1BB8D04E" w14:textId="396C0926" w:rsidR="00423DC0" w:rsidRPr="00423DC0" w:rsidRDefault="00423DC0" w:rsidP="00423DC0">
            <w:pPr>
              <w:jc w:val="center"/>
              <w:rPr>
                <w:rFonts w:ascii="Edo" w:hAnsi="Edo"/>
              </w:rPr>
            </w:pP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23CB9D31" w14:textId="58F7C82E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>ADVENTURES IN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proofErr w:type="gramStart"/>
            <w:r w:rsidR="00B13570">
              <w:rPr>
                <w:rFonts w:ascii="Edo" w:hAnsi="Edo"/>
                <w:color w:val="C00000"/>
                <w:sz w:val="13"/>
                <w:szCs w:val="13"/>
              </w:rPr>
              <w:t>art</w:t>
            </w:r>
            <w:r w:rsidR="005A7B40" w:rsidRPr="005A7B40">
              <w:rPr>
                <w:rFonts w:cstheme="minorHAnsi"/>
                <w:color w:val="C00000"/>
                <w:sz w:val="12"/>
                <w:szCs w:val="12"/>
              </w:rPr>
              <w:t>(</w:t>
            </w:r>
            <w:proofErr w:type="gramEnd"/>
            <w:r w:rsidR="005A7B40" w:rsidRPr="005A7B40">
              <w:rPr>
                <w:rFonts w:ascii="Edo" w:hAnsi="Edo"/>
                <w:color w:val="C00000"/>
                <w:sz w:val="12"/>
                <w:szCs w:val="12"/>
              </w:rPr>
              <w:t>12</w:t>
            </w:r>
            <w:r w:rsidR="005A7B40" w:rsidRPr="005A7B40">
              <w:rPr>
                <w:rFonts w:asciiTheme="majorHAnsi" w:hAnsiTheme="majorHAnsi" w:cstheme="majorHAnsi"/>
                <w:color w:val="C00000"/>
                <w:sz w:val="12"/>
                <w:szCs w:val="12"/>
              </w:rPr>
              <w:t>+)</w:t>
            </w:r>
            <w:r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 w:rsidR="006D5C10">
              <w:rPr>
                <w:rFonts w:ascii="Edo" w:hAnsi="Edo"/>
                <w:color w:val="C00000"/>
                <w:sz w:val="13"/>
                <w:szCs w:val="13"/>
              </w:rPr>
              <w:t>“</w:t>
            </w:r>
            <w:r>
              <w:rPr>
                <w:rFonts w:ascii="Edo" w:hAnsi="Edo"/>
                <w:color w:val="C00000"/>
                <w:sz w:val="13"/>
                <w:szCs w:val="13"/>
              </w:rPr>
              <w:t>EPOXY RESIN</w:t>
            </w:r>
            <w:r w:rsidR="006D5C10">
              <w:rPr>
                <w:rFonts w:ascii="Edo" w:hAnsi="Edo"/>
                <w:color w:val="C00000"/>
                <w:sz w:val="13"/>
                <w:szCs w:val="13"/>
              </w:rPr>
              <w:t>”</w:t>
            </w:r>
          </w:p>
          <w:p w14:paraId="23D0F341" w14:textId="77777777" w:rsidR="003E5F49" w:rsidRPr="00281AE3" w:rsidRDefault="003E5F49" w:rsidP="003E5F49">
            <w:pPr>
              <w:jc w:val="center"/>
              <w:rPr>
                <w:rFonts w:ascii="Edo" w:hAnsi="Edo"/>
                <w:color w:val="000000" w:themeColor="text1"/>
                <w:sz w:val="10"/>
                <w:szCs w:val="10"/>
              </w:rPr>
            </w:pPr>
            <w:r w:rsidRPr="00281AE3">
              <w:rPr>
                <w:rFonts w:ascii="Edo" w:hAnsi="Edo"/>
                <w:color w:val="000000" w:themeColor="text1"/>
                <w:sz w:val="10"/>
                <w:szCs w:val="10"/>
              </w:rPr>
              <w:t>GALLATIN LOCATION</w:t>
            </w:r>
          </w:p>
          <w:p w14:paraId="15C0E2FE" w14:textId="77777777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2E4D7A8C" w14:textId="77777777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7EAE865D" w14:textId="77777777" w:rsidR="003E5F49" w:rsidRPr="00281AE3" w:rsidRDefault="003E5F49" w:rsidP="003E5F49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30PM</w:t>
            </w:r>
          </w:p>
          <w:p w14:paraId="0BBA21C7" w14:textId="77777777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325EDA5B" w14:textId="77777777" w:rsidR="003E5F49" w:rsidRDefault="003E5F49" w:rsidP="003E5F49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1C1C12FC" w14:textId="00A7BB98" w:rsidR="00423DC0" w:rsidRPr="00423DC0" w:rsidRDefault="00423DC0" w:rsidP="00423DC0">
            <w:pPr>
              <w:jc w:val="center"/>
              <w:rPr>
                <w:rFonts w:ascii="Edo" w:hAnsi="Edo"/>
                <w:sz w:val="16"/>
                <w:szCs w:val="16"/>
              </w:rPr>
            </w:pPr>
          </w:p>
        </w:tc>
        <w:tc>
          <w:tcPr>
            <w:tcW w:w="714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6ABD1DFA" w14:textId="7A06149D" w:rsidR="00B13570" w:rsidRPr="002B7E0A" w:rsidRDefault="006D5C10" w:rsidP="002B7E0A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  <w:r w:rsidRPr="006D5C10">
              <w:rPr>
                <w:rFonts w:ascii="Edo" w:hAnsi="Edo"/>
                <w:color w:val="C00000"/>
                <w:sz w:val="13"/>
                <w:szCs w:val="13"/>
              </w:rPr>
              <w:t>10AM - STORYTIME</w:t>
            </w:r>
            <w:r w:rsidR="002B7E0A">
              <w:rPr>
                <w:rFonts w:ascii="Edo" w:hAnsi="Edo"/>
                <w:color w:val="C00000"/>
              </w:rPr>
              <w:t xml:space="preserve"> </w:t>
            </w:r>
          </w:p>
          <w:p w14:paraId="19CC620C" w14:textId="77777777" w:rsidR="002B7E0A" w:rsidRDefault="002B7E0A" w:rsidP="00405C9A">
            <w:pPr>
              <w:jc w:val="center"/>
              <w:rPr>
                <w:rFonts w:ascii="Edo" w:hAnsi="Edo"/>
                <w:color w:val="C00000"/>
                <w:sz w:val="13"/>
                <w:szCs w:val="13"/>
              </w:rPr>
            </w:pPr>
          </w:p>
          <w:p w14:paraId="5E5BB63D" w14:textId="68D7F3A2" w:rsidR="00B13570" w:rsidRPr="002B7E0A" w:rsidRDefault="005A7B40" w:rsidP="00405C9A">
            <w:pPr>
              <w:jc w:val="center"/>
              <w:rPr>
                <w:rFonts w:cstheme="minorHAnsi"/>
                <w:color w:val="C00000"/>
                <w:sz w:val="13"/>
                <w:szCs w:val="13"/>
              </w:rPr>
            </w:pPr>
            <w:r>
              <w:rPr>
                <w:rFonts w:ascii="Edo" w:hAnsi="Edo"/>
                <w:color w:val="C00000"/>
                <w:sz w:val="13"/>
                <w:szCs w:val="13"/>
              </w:rPr>
              <w:t xml:space="preserve">Dungeons &amp; 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>D</w:t>
            </w:r>
            <w:r>
              <w:rPr>
                <w:rFonts w:ascii="Edo" w:hAnsi="Edo"/>
                <w:color w:val="C00000"/>
                <w:sz w:val="13"/>
                <w:szCs w:val="13"/>
              </w:rPr>
              <w:t>ragons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 </w:t>
            </w:r>
            <w:r>
              <w:rPr>
                <w:rFonts w:ascii="Edo" w:hAnsi="Edo"/>
                <w:color w:val="C00000"/>
                <w:sz w:val="13"/>
                <w:szCs w:val="13"/>
              </w:rPr>
              <w:t>&amp;</w:t>
            </w:r>
            <w:r w:rsidR="00B13570">
              <w:rPr>
                <w:rFonts w:ascii="Edo" w:hAnsi="Edo"/>
                <w:color w:val="C00000"/>
                <w:sz w:val="13"/>
                <w:szCs w:val="13"/>
              </w:rPr>
              <w:t xml:space="preserve"> d</w:t>
            </w:r>
            <w:r>
              <w:rPr>
                <w:rFonts w:ascii="Edo" w:hAnsi="Edo"/>
                <w:color w:val="C00000"/>
                <w:sz w:val="13"/>
                <w:szCs w:val="13"/>
              </w:rPr>
              <w:t>onuts</w:t>
            </w:r>
            <w:r w:rsidR="002B7E0A" w:rsidRPr="002B7E0A">
              <w:rPr>
                <w:rFonts w:cstheme="minorHAnsi"/>
                <w:color w:val="C00000"/>
                <w:sz w:val="13"/>
                <w:szCs w:val="13"/>
              </w:rPr>
              <w:t xml:space="preserve"> (</w:t>
            </w:r>
            <w:r w:rsidR="002B7E0A">
              <w:rPr>
                <w:rFonts w:ascii="Edo" w:hAnsi="Edo"/>
                <w:color w:val="C00000"/>
                <w:sz w:val="13"/>
                <w:szCs w:val="13"/>
              </w:rPr>
              <w:t>12</w:t>
            </w:r>
            <w:r w:rsidR="002B7E0A" w:rsidRPr="002B7E0A">
              <w:rPr>
                <w:rFonts w:cstheme="minorHAnsi"/>
                <w:color w:val="C00000"/>
                <w:sz w:val="13"/>
                <w:szCs w:val="13"/>
              </w:rPr>
              <w:t>+)</w:t>
            </w:r>
          </w:p>
          <w:p w14:paraId="49203D77" w14:textId="7AB81296" w:rsidR="00B13570" w:rsidRPr="00281AE3" w:rsidRDefault="00B13570" w:rsidP="00B13570">
            <w:pPr>
              <w:jc w:val="center"/>
              <w:rPr>
                <w:rFonts w:ascii="Edo" w:hAnsi="Edo"/>
                <w:color w:val="000000" w:themeColor="text1"/>
                <w:sz w:val="13"/>
                <w:szCs w:val="13"/>
              </w:rPr>
            </w:pPr>
            <w:r w:rsidRPr="00B13570">
              <w:rPr>
                <w:rFonts w:ascii="Edo" w:hAnsi="Edo" w:cstheme="majorHAnsi"/>
                <w:color w:val="000000" w:themeColor="text1"/>
                <w:sz w:val="13"/>
                <w:szCs w:val="13"/>
              </w:rPr>
              <w:t>9</w:t>
            </w:r>
            <w:r w:rsidRPr="00281AE3">
              <w:rPr>
                <w:rFonts w:asciiTheme="majorHAnsi" w:hAnsiTheme="majorHAnsi" w:cstheme="majorHAnsi"/>
                <w:color w:val="000000" w:themeColor="text1"/>
                <w:sz w:val="13"/>
                <w:szCs w:val="13"/>
              </w:rPr>
              <w:t>:</w:t>
            </w:r>
            <w:r w:rsidRPr="00281AE3">
              <w:rPr>
                <w:rFonts w:ascii="Edo" w:hAnsi="Edo"/>
                <w:color w:val="000000" w:themeColor="text1"/>
                <w:sz w:val="13"/>
                <w:szCs w:val="13"/>
              </w:rPr>
              <w:t>30</w:t>
            </w:r>
            <w:r>
              <w:rPr>
                <w:rFonts w:ascii="Edo" w:hAnsi="Edo"/>
                <w:color w:val="000000" w:themeColor="text1"/>
                <w:sz w:val="13"/>
                <w:szCs w:val="13"/>
              </w:rPr>
              <w:t>am</w:t>
            </w:r>
          </w:p>
          <w:p w14:paraId="68C32990" w14:textId="77777777" w:rsidR="002B7E0A" w:rsidRPr="002B7E0A" w:rsidRDefault="002B7E0A" w:rsidP="002B7E0A">
            <w:pPr>
              <w:jc w:val="center"/>
              <w:rPr>
                <w:rFonts w:ascii="Edo" w:hAnsi="Edo"/>
                <w:color w:val="00B0F0"/>
                <w:sz w:val="11"/>
                <w:szCs w:val="11"/>
              </w:rPr>
            </w:pPr>
            <w:r w:rsidRPr="002B7E0A">
              <w:rPr>
                <w:rFonts w:ascii="Edo" w:hAnsi="Edo"/>
                <w:color w:val="00B0F0"/>
                <w:sz w:val="11"/>
                <w:szCs w:val="11"/>
              </w:rPr>
              <w:t xml:space="preserve">Pre-registration </w:t>
            </w:r>
            <w:proofErr w:type="gramStart"/>
            <w:r w:rsidRPr="002B7E0A">
              <w:rPr>
                <w:rFonts w:ascii="Edo" w:hAnsi="Edo"/>
                <w:color w:val="00B0F0"/>
                <w:sz w:val="11"/>
                <w:szCs w:val="11"/>
              </w:rPr>
              <w:t>required</w:t>
            </w:r>
            <w:proofErr w:type="gramEnd"/>
          </w:p>
          <w:p w14:paraId="3A6E0F0D" w14:textId="3F9DCD48" w:rsidR="00405C9A" w:rsidRPr="00405C9A" w:rsidRDefault="00405C9A" w:rsidP="00B13570">
            <w:pPr>
              <w:rPr>
                <w:rFonts w:ascii="Edo" w:hAnsi="Edo"/>
                <w:color w:val="000000" w:themeColor="text1"/>
                <w:sz w:val="13"/>
                <w:szCs w:val="13"/>
              </w:rPr>
            </w:pPr>
          </w:p>
          <w:p w14:paraId="7C110E6E" w14:textId="11E0506B" w:rsidR="00BE33C9" w:rsidRDefault="00BE33C9"/>
        </w:tc>
        <w:tc>
          <w:tcPr>
            <w:tcW w:w="715" w:type="pct"/>
            <w:tcBorders>
              <w:bottom w:val="single" w:sz="6" w:space="0" w:color="232F34" w:themeColor="text2"/>
            </w:tcBorders>
            <w:tcMar>
              <w:top w:w="0" w:type="dxa"/>
            </w:tcMar>
          </w:tcPr>
          <w:p w14:paraId="35639DB4" w14:textId="34235B0E" w:rsidR="00BE33C9" w:rsidRPr="00870B92" w:rsidRDefault="00870B92" w:rsidP="00467DF8">
            <w:pPr>
              <w:jc w:val="center"/>
              <w:rPr>
                <w:rFonts w:ascii="Edo" w:hAnsi="Edo"/>
              </w:rPr>
            </w:pPr>
            <w:r w:rsidRPr="00870B92">
              <w:rPr>
                <w:rFonts w:ascii="Edo" w:hAnsi="Edo"/>
                <w:color w:val="C00000"/>
                <w:highlight w:val="yellow"/>
              </w:rPr>
              <w:t>PHOTOGRAPHY CONTEST ENDS – PHOTOS DUE BY MIDNIGH</w:t>
            </w:r>
            <w:r w:rsidR="002B7E0A">
              <w:rPr>
                <w:rFonts w:ascii="Edo" w:hAnsi="Edo"/>
                <w:color w:val="C00000"/>
                <w:highlight w:val="yellow"/>
              </w:rPr>
              <w:t>t</w:t>
            </w:r>
            <w:r w:rsidRPr="00870B92">
              <w:rPr>
                <w:rFonts w:ascii="Edo" w:hAnsi="Edo"/>
                <w:color w:val="C00000"/>
                <w:highlight w:val="yellow"/>
              </w:rPr>
              <w:t>!</w:t>
            </w:r>
          </w:p>
        </w:tc>
      </w:tr>
      <w:tr w:rsidR="00BE33C9" w14:paraId="148A7930" w14:textId="77777777"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799FE4E1" w14:textId="72741E28" w:rsidR="00BE33C9" w:rsidRDefault="00C47FD1">
            <w:pPr>
              <w:pStyle w:val="Date"/>
              <w:rPr>
                <w:rStyle w:val="Emphasis"/>
              </w:rPr>
            </w:pP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=G10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29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= 0,""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IF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=G10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29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&lt;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DocVariable MonthEnd \@ d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 </w:instrText>
            </w:r>
            <w:r>
              <w:rPr>
                <w:rStyle w:val="Emphasis"/>
              </w:rPr>
              <w:fldChar w:fldCharType="begin"/>
            </w:r>
            <w:r>
              <w:rPr>
                <w:rStyle w:val="Emphasis"/>
              </w:rPr>
              <w:instrText xml:space="preserve"> =G10+1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 xml:space="preserve"> "" 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instrText>30</w:instrText>
            </w:r>
            <w:r>
              <w:rPr>
                <w:rStyle w:val="Emphasis"/>
              </w:rPr>
              <w:fldChar w:fldCharType="end"/>
            </w:r>
            <w:r>
              <w:rPr>
                <w:rStyle w:val="Emphasis"/>
              </w:rPr>
              <w:instrText>\# 0#</w:instrText>
            </w:r>
            <w:r>
              <w:rPr>
                <w:rStyle w:val="Emphasis"/>
              </w:rPr>
              <w:fldChar w:fldCharType="separate"/>
            </w:r>
            <w:r w:rsidR="00EE7657">
              <w:rPr>
                <w:rStyle w:val="Emphasis"/>
                <w:noProof/>
              </w:rPr>
              <w:t>30</w:t>
            </w:r>
            <w:r>
              <w:rPr>
                <w:rStyle w:val="Emphasis"/>
              </w:rP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</w:tcPr>
          <w:p w14:paraId="061C8F8A" w14:textId="1EECBBF1" w:rsidR="00BE33C9" w:rsidRDefault="00C47FD1">
            <w:pPr>
              <w:pStyle w:val="Date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EE765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EE7657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EE7657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instrText>\# 0#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  <w:vAlign w:val="bottom"/>
          </w:tcPr>
          <w:p w14:paraId="10BB6818" w14:textId="77777777" w:rsidR="00BE33C9" w:rsidRDefault="00BE33C9">
            <w:pPr>
              <w:pStyle w:val="Date"/>
            </w:pP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  <w:vAlign w:val="bottom"/>
          </w:tcPr>
          <w:p w14:paraId="009514B9" w14:textId="77777777" w:rsidR="00BE33C9" w:rsidRDefault="00BE33C9">
            <w:pPr>
              <w:pStyle w:val="Date"/>
            </w:pP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  <w:vAlign w:val="bottom"/>
          </w:tcPr>
          <w:p w14:paraId="7248B2EE" w14:textId="77777777" w:rsidR="00BE33C9" w:rsidRDefault="00BE33C9">
            <w:pPr>
              <w:pStyle w:val="Date"/>
            </w:pPr>
          </w:p>
        </w:tc>
        <w:tc>
          <w:tcPr>
            <w:tcW w:w="714" w:type="pct"/>
            <w:tcBorders>
              <w:top w:val="single" w:sz="6" w:space="0" w:color="232F34" w:themeColor="text2"/>
            </w:tcBorders>
            <w:tcMar>
              <w:bottom w:w="72" w:type="dxa"/>
            </w:tcMar>
            <w:vAlign w:val="bottom"/>
          </w:tcPr>
          <w:p w14:paraId="6A05375D" w14:textId="25FFF6A4" w:rsidR="00BE33C9" w:rsidRDefault="00BE33C9">
            <w:pPr>
              <w:pStyle w:val="Date"/>
            </w:pPr>
          </w:p>
        </w:tc>
        <w:tc>
          <w:tcPr>
            <w:tcW w:w="715" w:type="pct"/>
            <w:tcBorders>
              <w:top w:val="single" w:sz="6" w:space="0" w:color="232F34" w:themeColor="text2"/>
            </w:tcBorders>
            <w:tcMar>
              <w:bottom w:w="72" w:type="dxa"/>
            </w:tcMar>
            <w:vAlign w:val="bottom"/>
          </w:tcPr>
          <w:p w14:paraId="6529ED88" w14:textId="75057776" w:rsidR="00BE33C9" w:rsidRPr="006D5C10" w:rsidRDefault="00BE33C9">
            <w:pPr>
              <w:pStyle w:val="Date"/>
              <w:rPr>
                <w:rStyle w:val="Emphasis"/>
                <w:rFonts w:ascii="Edo" w:hAnsi="Edo"/>
              </w:rPr>
            </w:pPr>
          </w:p>
        </w:tc>
      </w:tr>
    </w:tbl>
    <w:p w14:paraId="6BD4ACCE" w14:textId="763D7C0C" w:rsidR="008B1F13" w:rsidRDefault="005A7B40" w:rsidP="005A7B40">
      <w:pPr>
        <w:jc w:val="center"/>
        <w:rPr>
          <w:b/>
          <w:bCs/>
          <w:sz w:val="24"/>
          <w:szCs w:val="24"/>
        </w:rPr>
      </w:pPr>
      <w:r w:rsidRPr="008D1FAA">
        <w:rPr>
          <w:rFonts w:cstheme="minorHAnsi"/>
          <w:color w:val="00B0F0"/>
          <w:sz w:val="16"/>
          <w:szCs w:val="16"/>
        </w:rPr>
        <w:t>*</w:t>
      </w:r>
      <w:r>
        <w:rPr>
          <w:rFonts w:cstheme="minorHAnsi"/>
          <w:color w:val="00B0F0"/>
          <w:sz w:val="16"/>
          <w:szCs w:val="16"/>
        </w:rPr>
        <w:t>* Children 8-12 require one adult per child.</w:t>
      </w:r>
    </w:p>
    <w:p w14:paraId="58F65B1D" w14:textId="77777777" w:rsidR="008B1F13" w:rsidRPr="00E96F47" w:rsidRDefault="008B1F13" w:rsidP="008B1F13">
      <w:pPr>
        <w:jc w:val="center"/>
        <w:rPr>
          <w:rFonts w:ascii="Edo" w:hAnsi="Edo"/>
          <w:b/>
          <w:bCs/>
          <w:sz w:val="32"/>
          <w:szCs w:val="32"/>
        </w:rPr>
      </w:pPr>
      <w:r w:rsidRPr="00E96F47">
        <w:rPr>
          <w:rFonts w:ascii="Edo" w:hAnsi="Edo"/>
          <w:b/>
          <w:bCs/>
          <w:sz w:val="32"/>
          <w:szCs w:val="32"/>
        </w:rPr>
        <w:t xml:space="preserve">Knowledge is the first step in </w:t>
      </w:r>
      <w:proofErr w:type="gramStart"/>
      <w:r w:rsidRPr="00E96F47">
        <w:rPr>
          <w:rFonts w:ascii="Edo" w:hAnsi="Edo"/>
          <w:b/>
          <w:bCs/>
          <w:color w:val="C00000"/>
          <w:sz w:val="32"/>
          <w:szCs w:val="32"/>
        </w:rPr>
        <w:t>ADVENTURE</w:t>
      </w:r>
      <w:proofErr w:type="gramEnd"/>
      <w:r w:rsidRPr="00E96F47">
        <w:rPr>
          <w:rFonts w:ascii="Edo" w:hAnsi="Edo"/>
          <w:b/>
          <w:bCs/>
          <w:sz w:val="32"/>
          <w:szCs w:val="32"/>
        </w:rPr>
        <w:t xml:space="preserve"> and it </w:t>
      </w:r>
      <w:r w:rsidRPr="00E96F47">
        <w:rPr>
          <w:rFonts w:ascii="Edo" w:hAnsi="Edo"/>
          <w:b/>
          <w:bCs/>
          <w:color w:val="C00000"/>
          <w:sz w:val="32"/>
          <w:szCs w:val="32"/>
        </w:rPr>
        <w:t>BEGINS AT THE LIBRARY</w:t>
      </w:r>
      <w:r w:rsidRPr="00E96F47">
        <w:rPr>
          <w:rFonts w:ascii="Edo" w:hAnsi="Edo"/>
          <w:b/>
          <w:bCs/>
          <w:sz w:val="32"/>
          <w:szCs w:val="32"/>
        </w:rPr>
        <w:t>!</w:t>
      </w:r>
    </w:p>
    <w:p w14:paraId="6E9812E6" w14:textId="77777777" w:rsidR="00611A7C" w:rsidRDefault="00611A7C" w:rsidP="008B1F13">
      <w:pPr>
        <w:jc w:val="center"/>
        <w:rPr>
          <w:b/>
          <w:bCs/>
          <w:sz w:val="24"/>
          <w:szCs w:val="24"/>
        </w:rPr>
      </w:pPr>
    </w:p>
    <w:p w14:paraId="3AECA5D1" w14:textId="37F0F253" w:rsidR="00BE33C9" w:rsidRPr="005B3094" w:rsidRDefault="008B1F13" w:rsidP="005B3094">
      <w:pPr>
        <w:jc w:val="center"/>
        <w:rPr>
          <w:b/>
          <w:bCs/>
          <w:sz w:val="24"/>
          <w:szCs w:val="24"/>
        </w:rPr>
      </w:pPr>
      <w:r w:rsidRPr="00E96F47">
        <w:rPr>
          <w:b/>
          <w:bCs/>
          <w:sz w:val="24"/>
          <w:szCs w:val="24"/>
        </w:rPr>
        <w:t>306 W Grand, Gallatin, MO. 64640</w:t>
      </w:r>
      <w:r w:rsidRPr="00E96F47">
        <w:rPr>
          <w:b/>
          <w:bCs/>
          <w:sz w:val="24"/>
          <w:szCs w:val="24"/>
        </w:rPr>
        <w:tab/>
        <w:t>da</w:t>
      </w:r>
      <w:r>
        <w:rPr>
          <w:b/>
          <w:bCs/>
          <w:sz w:val="24"/>
          <w:szCs w:val="24"/>
        </w:rPr>
        <w:t>v</w:t>
      </w:r>
      <w:r w:rsidRPr="00E96F47">
        <w:rPr>
          <w:b/>
          <w:bCs/>
          <w:sz w:val="24"/>
          <w:szCs w:val="24"/>
        </w:rPr>
        <w:t>iesscountylibrary.org</w:t>
      </w:r>
      <w:r w:rsidRPr="00E96F47">
        <w:rPr>
          <w:b/>
          <w:bCs/>
          <w:sz w:val="24"/>
          <w:szCs w:val="24"/>
        </w:rPr>
        <w:tab/>
      </w:r>
      <w:r w:rsidRPr="00E96F47">
        <w:rPr>
          <w:b/>
          <w:bCs/>
          <w:sz w:val="24"/>
          <w:szCs w:val="24"/>
        </w:rPr>
        <w:tab/>
        <w:t>660-663-3222</w:t>
      </w:r>
    </w:p>
    <w:sectPr w:rsidR="00BE33C9" w:rsidRPr="005B3094" w:rsidSect="00867E37">
      <w:pgSz w:w="12240" w:h="15840" w:code="1"/>
      <w:pgMar w:top="720" w:right="720" w:bottom="720" w:left="720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56EDA" w14:textId="77777777" w:rsidR="00867E37" w:rsidRDefault="00867E37">
      <w:pPr>
        <w:spacing w:after="0" w:line="240" w:lineRule="auto"/>
      </w:pPr>
      <w:r>
        <w:separator/>
      </w:r>
    </w:p>
  </w:endnote>
  <w:endnote w:type="continuationSeparator" w:id="0">
    <w:p w14:paraId="518E12D8" w14:textId="77777777" w:rsidR="00867E37" w:rsidRDefault="0086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Edo">
    <w:panose1 w:val="02000000000000000000"/>
    <w:charset w:val="00"/>
    <w:family w:val="auto"/>
    <w:pitch w:val="variable"/>
    <w:sig w:usb0="A00002AF" w:usb1="500078F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75787" w14:textId="77777777" w:rsidR="00867E37" w:rsidRDefault="00867E37">
      <w:pPr>
        <w:spacing w:after="0" w:line="240" w:lineRule="auto"/>
      </w:pPr>
      <w:r>
        <w:separator/>
      </w:r>
    </w:p>
  </w:footnote>
  <w:footnote w:type="continuationSeparator" w:id="0">
    <w:p w14:paraId="26ACCA89" w14:textId="77777777" w:rsidR="00867E37" w:rsidRDefault="00867E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4"/>
    <w:docVar w:name="MonthStart" w:val="6/1/24"/>
  </w:docVars>
  <w:rsids>
    <w:rsidRoot w:val="00D4070C"/>
    <w:rsid w:val="00047676"/>
    <w:rsid w:val="0010520E"/>
    <w:rsid w:val="00120278"/>
    <w:rsid w:val="00200844"/>
    <w:rsid w:val="00281AE3"/>
    <w:rsid w:val="002A0918"/>
    <w:rsid w:val="002B7E0A"/>
    <w:rsid w:val="002E30DC"/>
    <w:rsid w:val="002F7CF4"/>
    <w:rsid w:val="003E5F49"/>
    <w:rsid w:val="00405C9A"/>
    <w:rsid w:val="00423DC0"/>
    <w:rsid w:val="00467DF8"/>
    <w:rsid w:val="0049611C"/>
    <w:rsid w:val="004E3878"/>
    <w:rsid w:val="004E7136"/>
    <w:rsid w:val="00555F96"/>
    <w:rsid w:val="00571594"/>
    <w:rsid w:val="005921B8"/>
    <w:rsid w:val="005A7B40"/>
    <w:rsid w:val="005B3094"/>
    <w:rsid w:val="00611A7C"/>
    <w:rsid w:val="00624591"/>
    <w:rsid w:val="006323FA"/>
    <w:rsid w:val="00641ED6"/>
    <w:rsid w:val="00683123"/>
    <w:rsid w:val="006D5C10"/>
    <w:rsid w:val="007B29DC"/>
    <w:rsid w:val="00835120"/>
    <w:rsid w:val="00837FF0"/>
    <w:rsid w:val="00867E37"/>
    <w:rsid w:val="00870B92"/>
    <w:rsid w:val="00874979"/>
    <w:rsid w:val="008B1F13"/>
    <w:rsid w:val="00933A18"/>
    <w:rsid w:val="00952E6F"/>
    <w:rsid w:val="009751C8"/>
    <w:rsid w:val="00A075D8"/>
    <w:rsid w:val="00A43A71"/>
    <w:rsid w:val="00A72DBF"/>
    <w:rsid w:val="00AB53F2"/>
    <w:rsid w:val="00B13570"/>
    <w:rsid w:val="00B21545"/>
    <w:rsid w:val="00B2600F"/>
    <w:rsid w:val="00B571D0"/>
    <w:rsid w:val="00B75A54"/>
    <w:rsid w:val="00B76532"/>
    <w:rsid w:val="00BE33C9"/>
    <w:rsid w:val="00C26BE9"/>
    <w:rsid w:val="00C47FD1"/>
    <w:rsid w:val="00C5338F"/>
    <w:rsid w:val="00C636A5"/>
    <w:rsid w:val="00D4070C"/>
    <w:rsid w:val="00D56312"/>
    <w:rsid w:val="00E51E7C"/>
    <w:rsid w:val="00E97AA4"/>
    <w:rsid w:val="00EB76D1"/>
    <w:rsid w:val="00EE7657"/>
    <w:rsid w:val="00F25CC7"/>
    <w:rsid w:val="00F838EC"/>
    <w:rsid w:val="00FA4E3E"/>
    <w:rsid w:val="00FA59E4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E19663"/>
  <w15:docId w15:val="{CBDBE5AF-4CA4-3444-8007-BB7882854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232F34" w:themeColor="text2"/>
        <w:sz w:val="18"/>
        <w:szCs w:val="18"/>
        <w:lang w:val="en-US" w:eastAsia="ja-JP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line="240" w:lineRule="auto"/>
      <w:jc w:val="right"/>
      <w:outlineLvl w:val="0"/>
    </w:pPr>
    <w:rPr>
      <w:rFonts w:asciiTheme="majorHAnsi" w:eastAsiaTheme="majorEastAsia" w:hAnsiTheme="majorHAnsi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1"/>
    </w:pPr>
    <w:rPr>
      <w:rFonts w:asciiTheme="majorHAnsi" w:eastAsiaTheme="majorEastAsia" w:hAnsiTheme="majorHAnsi" w:cstheme="majorBidi"/>
      <w:b/>
      <w:i/>
      <w:cap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3"/>
    </w:pPr>
    <w:rPr>
      <w:rFonts w:asciiTheme="majorHAnsi" w:eastAsiaTheme="majorEastAsia" w:hAnsiTheme="majorHAnsi" w:cstheme="majorBidi"/>
      <w:i/>
      <w:iCs/>
      <w:sz w:val="3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4"/>
    </w:pPr>
    <w:rPr>
      <w:rFonts w:asciiTheme="majorHAnsi" w:eastAsiaTheme="majorEastAsia" w:hAnsiTheme="majorHAnsi" w:cstheme="majorBidi"/>
      <w:b/>
      <w:caps/>
      <w:color w:val="C5882B" w:themeColor="accent1"/>
      <w:sz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caps/>
      <w:color w:val="C5882B" w:themeColor="accent1"/>
      <w:sz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i/>
      <w:iCs/>
      <w:color w:val="C5882B" w:themeColor="accent1"/>
      <w:sz w:val="3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color w:val="C5882B" w:themeColor="accent1"/>
      <w:sz w:val="3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0" w:after="20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">
    <w:name w:val="Day"/>
    <w:basedOn w:val="Normal"/>
    <w:uiPriority w:val="2"/>
    <w:qFormat/>
    <w:pPr>
      <w:spacing w:after="60" w:line="240" w:lineRule="auto"/>
    </w:pPr>
    <w:rPr>
      <w:rFonts w:eastAsiaTheme="minorEastAsia"/>
      <w:caps/>
      <w:color w:val="936520" w:themeColor="accent1" w:themeShade="BF"/>
      <w:spacing w:val="20"/>
      <w:sz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36"/>
      <w:szCs w:val="32"/>
    </w:rPr>
  </w:style>
  <w:style w:type="paragraph" w:customStyle="1" w:styleId="Month">
    <w:name w:val="Month"/>
    <w:basedOn w:val="Normal"/>
    <w:uiPriority w:val="1"/>
    <w:qFormat/>
    <w:pPr>
      <w:spacing w:after="720" w:line="240" w:lineRule="auto"/>
      <w:contextualSpacing/>
    </w:pPr>
    <w:rPr>
      <w:b/>
      <w:caps/>
      <w:sz w:val="16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kern w:val="28"/>
      <w:sz w:val="80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 w:line="240" w:lineRule="auto"/>
      <w:contextualSpacing/>
    </w:pPr>
    <w:rPr>
      <w:rFonts w:eastAsiaTheme="minorEastAsia"/>
      <w:caps/>
      <w:color w:val="C5882B" w:themeColor="accent1"/>
      <w:sz w:val="4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color w:val="C5882B" w:themeColor="accent1"/>
      <w:sz w:val="44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i/>
      <w:caps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C5882B" w:themeColor="accent1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/>
      <w:caps/>
      <w:color w:val="C5882B" w:themeColor="accent1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C5882B" w:themeColor="accent1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C5882B" w:themeColor="accent1"/>
      <w:sz w:val="3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aps/>
      <w:sz w:val="28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232F34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C5882B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120" w:after="120" w:line="240" w:lineRule="auto"/>
      <w:contextualSpacing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120" w:after="120" w:line="240" w:lineRule="auto"/>
      <w:contextualSpacing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28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32F34" w:themeColor="tex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232F34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C5882B" w:themeColor="accent1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Cs/>
      <w:sz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3"/>
    <w:unhideWhenUsed/>
    <w:qFormat/>
    <w:pPr>
      <w:spacing w:after="0" w:line="240" w:lineRule="auto"/>
      <w:jc w:val="right"/>
    </w:pPr>
    <w:rPr>
      <w:b/>
      <w:sz w:val="36"/>
    </w:rPr>
  </w:style>
  <w:style w:type="character" w:styleId="Emphasis">
    <w:name w:val="Emphasis"/>
    <w:basedOn w:val="DefaultParagraphFont"/>
    <w:uiPriority w:val="20"/>
    <w:unhideWhenUsed/>
    <w:qFormat/>
    <w:rPr>
      <w:color w:val="936520" w:themeColor="accent1" w:themeShade="BF"/>
    </w:rPr>
  </w:style>
  <w:style w:type="character" w:customStyle="1" w:styleId="DateChar">
    <w:name w:val="Date Char"/>
    <w:basedOn w:val="DefaultParagraphFont"/>
    <w:link w:val="Date"/>
    <w:uiPriority w:val="3"/>
    <w:rPr>
      <w:b/>
      <w:sz w:val="3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chelbradford/Library/Containers/com.microsoft.Word/Data/Library/Application%20Support/Microsoft/Office/16.0/DTS/en-US%7b80E2AA94-990D-E24A-B468-472C34D2E176%7d/%7b1E288DDD-FFEB-A641-B421-9D21B5AE253A%7dtf16382964.dotm" TargetMode="External"/></Relationships>
</file>

<file path=word/theme/theme1.xml><?xml version="1.0" encoding="utf-8"?>
<a:theme xmlns:a="http://schemas.openxmlformats.org/drawingml/2006/main" name="Office Theme">
  <a:themeElements>
    <a:clrScheme name="Custom 40">
      <a:dk1>
        <a:sysClr val="windowText" lastClr="000000"/>
      </a:dk1>
      <a:lt1>
        <a:sysClr val="window" lastClr="FFFFFF"/>
      </a:lt1>
      <a:dk2>
        <a:srgbClr val="232F34"/>
      </a:dk2>
      <a:lt2>
        <a:srgbClr val="FAF5EE"/>
      </a:lt2>
      <a:accent1>
        <a:srgbClr val="C5882B"/>
      </a:accent1>
      <a:accent2>
        <a:srgbClr val="337D8F"/>
      </a:accent2>
      <a:accent3>
        <a:srgbClr val="B55C40"/>
      </a:accent3>
      <a:accent4>
        <a:srgbClr val="78822B"/>
      </a:accent4>
      <a:accent5>
        <a:srgbClr val="DBBA4F"/>
      </a:accent5>
      <a:accent6>
        <a:srgbClr val="A3597A"/>
      </a:accent6>
      <a:hlink>
        <a:srgbClr val="2BB0B5"/>
      </a:hlink>
      <a:folHlink>
        <a:srgbClr val="B56996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B403AD-0BE0-8147-8FB1-F5A6EC363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{1E288DDD-FFEB-A641-B421-9D21B5AE253A}tf16382964.dotm</Template>
  <TotalTime>116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Rachel Bradford</cp:lastModifiedBy>
  <cp:revision>14</cp:revision>
  <cp:lastPrinted>2024-04-25T21:56:00Z</cp:lastPrinted>
  <dcterms:created xsi:type="dcterms:W3CDTF">2024-04-05T19:47:00Z</dcterms:created>
  <dcterms:modified xsi:type="dcterms:W3CDTF">2024-05-01T20:15:00Z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2018-05-15T09:22:12.8740449Z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